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7" o:title="キャンバス" type="tile"/>
    </v:background>
  </w:background>
  <w:body>
    <w:p w:rsidR="006B7E5F" w:rsidRDefault="007728CA">
      <w:pPr>
        <w:rPr>
          <w:noProof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E82E1C" wp14:editId="783DA9CE">
                <wp:simplePos x="0" y="0"/>
                <wp:positionH relativeFrom="column">
                  <wp:posOffset>61669</wp:posOffset>
                </wp:positionH>
                <wp:positionV relativeFrom="paragraph">
                  <wp:posOffset>125464</wp:posOffset>
                </wp:positionV>
                <wp:extent cx="3104707" cy="6018028"/>
                <wp:effectExtent l="0" t="0" r="635" b="1905"/>
                <wp:wrapNone/>
                <wp:docPr id="1" name="矢印:下 1" descr="赤紫の装飾的な下向きの矢印。" title="矢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707" cy="6018028"/>
                        </a:xfrm>
                        <a:prstGeom prst="downArrow">
                          <a:avLst>
                            <a:gd name="adj1" fmla="val 100000"/>
                            <a:gd name="adj2" fmla="val 14279"/>
                          </a:avLst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1727" w:rsidRPr="007728CA" w:rsidRDefault="00ED33C4" w:rsidP="007728CA">
                            <w:pPr>
                              <w:pStyle w:val="affa"/>
                              <w:spacing w:line="300" w:lineRule="exact"/>
                              <w:ind w:right="102" w:firstLineChars="100" w:firstLine="280"/>
                              <w:jc w:val="left"/>
                              <w:rPr>
                                <w:rFonts w:ascii="ＭＳ ゴシック" w:eastAsia="ＭＳ ゴシック" w:hAnsi="ＭＳ ゴシック"/>
                                <w:szCs w:val="28"/>
                              </w:rPr>
                            </w:pPr>
                            <w:r w:rsidRPr="007728CA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フィンランド発</w:t>
                            </w:r>
                            <w:r w:rsidRPr="007728CA">
                              <w:rPr>
                                <w:rFonts w:ascii="ＭＳ ゴシック" w:eastAsia="ＭＳ ゴシック" w:hAnsi="ＭＳ ゴシック"/>
                                <w:szCs w:val="28"/>
                              </w:rPr>
                              <w:t>の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アウトドア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/>
                                <w:szCs w:val="28"/>
                              </w:rPr>
                              <w:t>ゲーム、モルック。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ルール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/>
                                <w:szCs w:val="28"/>
                              </w:rPr>
                              <w:t>は覚えやすく、老若男女の幅広い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層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/>
                                <w:szCs w:val="28"/>
                              </w:rPr>
                              <w:t>で楽しめます。今ではヨーロッパのたくさん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の国々で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/>
                                <w:szCs w:val="28"/>
                              </w:rPr>
                              <w:t>楽しまれ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ており、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/>
                                <w:szCs w:val="28"/>
                              </w:rPr>
                              <w:t>世界大会が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行われるまでに広がりました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/>
                                <w:szCs w:val="28"/>
                              </w:rPr>
                              <w:t>。基本的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な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/>
                                <w:szCs w:val="28"/>
                              </w:rPr>
                              <w:t>ルールと楽しみ方、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競技の</w:t>
                            </w:r>
                            <w:r w:rsidR="00D11727" w:rsidRPr="007728CA">
                              <w:rPr>
                                <w:rFonts w:ascii="ＭＳ ゴシック" w:eastAsia="ＭＳ ゴシック" w:hAnsi="ＭＳ ゴシック"/>
                                <w:szCs w:val="28"/>
                              </w:rPr>
                              <w:t>こつなどを学び、実際に試合をしてみましょう。</w:t>
                            </w:r>
                          </w:p>
                          <w:p w:rsidR="00873417" w:rsidRPr="006E7BD2" w:rsidRDefault="00E42F46" w:rsidP="00D11727">
                            <w:pPr>
                              <w:pStyle w:val="affa"/>
                              <w:spacing w:line="168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caps w:val="0"/>
                                <w:spacing w:val="3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pacing w:val="30"/>
                                <w:szCs w:val="28"/>
                                <w:lang w:val="ja-JP" w:bidi="ja-JP"/>
                              </w:rPr>
                              <w:t>-------------------------</w:t>
                            </w:r>
                          </w:p>
                          <w:p w:rsidR="00E42F46" w:rsidRPr="007728CA" w:rsidRDefault="004B7F0E" w:rsidP="00263274">
                            <w:pPr>
                              <w:pStyle w:val="a6"/>
                              <w:spacing w:line="192" w:lineRule="auto"/>
                              <w:rPr>
                                <w:rFonts w:ascii="ＭＳ ゴシック" w:eastAsia="ＭＳ ゴシック" w:hAnsi="ＭＳ ゴシック"/>
                                <w:w w:val="90"/>
                                <w:sz w:val="48"/>
                                <w:szCs w:val="48"/>
                              </w:rPr>
                            </w:pPr>
                            <w:r w:rsidRPr="007728CA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48"/>
                                <w:szCs w:val="48"/>
                              </w:rPr>
                              <w:t>TJUP</w:t>
                            </w:r>
                            <w:r w:rsidRPr="007728CA">
                              <w:rPr>
                                <w:rFonts w:ascii="ＭＳ ゴシック" w:eastAsia="ＭＳ ゴシック" w:hAnsi="ＭＳ ゴシック"/>
                                <w:w w:val="90"/>
                                <w:sz w:val="48"/>
                                <w:szCs w:val="48"/>
                              </w:rPr>
                              <w:t>会員大学対抗</w:t>
                            </w:r>
                          </w:p>
                          <w:p w:rsidR="00873417" w:rsidRPr="007728CA" w:rsidRDefault="00ED33C4" w:rsidP="00263274">
                            <w:pPr>
                              <w:pStyle w:val="a6"/>
                              <w:spacing w:line="192" w:lineRule="auto"/>
                              <w:rPr>
                                <w:rFonts w:ascii="ＭＳ ゴシック" w:eastAsia="ＭＳ ゴシック" w:hAnsi="ＭＳ ゴシック"/>
                                <w:w w:val="90"/>
                                <w:sz w:val="48"/>
                                <w:szCs w:val="48"/>
                              </w:rPr>
                            </w:pPr>
                            <w:r w:rsidRPr="007728CA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48"/>
                                <w:szCs w:val="48"/>
                              </w:rPr>
                              <w:t>モルック</w:t>
                            </w:r>
                            <w:r w:rsidR="004B7F0E" w:rsidRPr="007728CA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48"/>
                                <w:szCs w:val="48"/>
                              </w:rPr>
                              <w:t>競技大会</w:t>
                            </w:r>
                          </w:p>
                          <w:p w:rsidR="00E42F46" w:rsidRPr="007728CA" w:rsidRDefault="00E42F46" w:rsidP="00263274">
                            <w:pPr>
                              <w:pStyle w:val="a6"/>
                              <w:spacing w:line="192" w:lineRule="auto"/>
                              <w:rPr>
                                <w:rFonts w:ascii="ＭＳ ゴシック" w:eastAsia="ＭＳ ゴシック" w:hAnsi="ＭＳ ゴシック"/>
                                <w:w w:val="90"/>
                                <w:sz w:val="40"/>
                                <w:szCs w:val="40"/>
                              </w:rPr>
                            </w:pPr>
                          </w:p>
                          <w:p w:rsidR="00E42F46" w:rsidRPr="007728CA" w:rsidRDefault="008F714E" w:rsidP="00E42F46">
                            <w:pPr>
                              <w:pStyle w:val="a6"/>
                              <w:spacing w:line="192" w:lineRule="auto"/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 w:rsidRPr="007728CA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参加</w:t>
                            </w:r>
                            <w:r w:rsidR="004B7F0E" w:rsidRPr="007728CA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チーム</w:t>
                            </w:r>
                            <w:r w:rsidR="00E42F46" w:rsidRPr="007728CA">
                              <w:rPr>
                                <w:rFonts w:ascii="ＭＳ ゴシック" w:eastAsia="ＭＳ ゴシック" w:hAnsi="ＭＳ ゴシック" w:hint="eastAsia"/>
                                <w:sz w:val="40"/>
                                <w:szCs w:val="40"/>
                              </w:rPr>
                              <w:t>募集</w:t>
                            </w:r>
                            <w:r w:rsidR="00E42F46" w:rsidRPr="007728CA"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  <w:p w:rsidR="007728CA" w:rsidRDefault="007728CA" w:rsidP="007728CA">
                            <w:pPr>
                              <w:pStyle w:val="a6"/>
                              <w:spacing w:line="240" w:lineRule="auto"/>
                              <w:ind w:right="102"/>
                              <w:rPr>
                                <w:rFonts w:ascii="ＭＳ ゴシック" w:eastAsia="ＭＳ ゴシック" w:hAnsi="ＭＳ ゴシック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40"/>
                                <w:szCs w:val="40"/>
                              </w:rPr>
                              <w:t>tjup会員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w w:val="90"/>
                                <w:sz w:val="40"/>
                                <w:szCs w:val="40"/>
                              </w:rPr>
                              <w:t>大学</w:t>
                            </w:r>
                          </w:p>
                          <w:p w:rsidR="001B0167" w:rsidRDefault="007728CA" w:rsidP="007728CA">
                            <w:pPr>
                              <w:pStyle w:val="a6"/>
                              <w:spacing w:line="240" w:lineRule="auto"/>
                              <w:ind w:right="102"/>
                              <w:rPr>
                                <w:rFonts w:ascii="ＭＳ ゴシック" w:eastAsia="ＭＳ ゴシック" w:hAnsi="ＭＳ ゴシック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40"/>
                                <w:szCs w:val="40"/>
                              </w:rPr>
                              <w:t>学生</w:t>
                            </w:r>
                            <w:r w:rsidR="00834B0E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40"/>
                                <w:szCs w:val="40"/>
                              </w:rPr>
                              <w:t>２</w:t>
                            </w:r>
                            <w:r w:rsidR="00142220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40"/>
                                <w:szCs w:val="40"/>
                              </w:rPr>
                              <w:t>名</w:t>
                            </w:r>
                            <w:r w:rsidR="004B7F0E" w:rsidRPr="007728CA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40"/>
                                <w:szCs w:val="40"/>
                              </w:rPr>
                              <w:t>１組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40"/>
                                <w:szCs w:val="4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w w:val="90"/>
                                <w:sz w:val="40"/>
                                <w:szCs w:val="40"/>
                              </w:rPr>
                              <w:t>１グループ</w:t>
                            </w:r>
                          </w:p>
                          <w:p w:rsidR="007728CA" w:rsidRDefault="007728CA" w:rsidP="007728CA">
                            <w:pPr>
                              <w:pStyle w:val="a6"/>
                              <w:spacing w:line="240" w:lineRule="auto"/>
                              <w:ind w:right="102"/>
                              <w:rPr>
                                <w:rFonts w:ascii="ＭＳ ゴシック" w:eastAsia="ＭＳ ゴシック" w:hAnsi="ＭＳ ゴシック"/>
                                <w:w w:val="9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40"/>
                                <w:szCs w:val="40"/>
                              </w:rPr>
                              <w:t>参加費無料</w:t>
                            </w:r>
                          </w:p>
                          <w:p w:rsidR="007728CA" w:rsidRPr="007728CA" w:rsidRDefault="007728CA" w:rsidP="007728CA">
                            <w:pPr>
                              <w:pStyle w:val="a6"/>
                              <w:spacing w:line="240" w:lineRule="auto"/>
                              <w:ind w:right="102"/>
                              <w:rPr>
                                <w:rFonts w:ascii="ＭＳ ゴシック" w:eastAsia="ＭＳ ゴシック" w:hAnsi="ＭＳ ゴシック"/>
                                <w:w w:val="90"/>
                                <w:sz w:val="22"/>
                                <w:szCs w:val="22"/>
                              </w:rPr>
                            </w:pPr>
                          </w:p>
                          <w:p w:rsidR="00F26796" w:rsidRPr="003A6592" w:rsidRDefault="00F26796" w:rsidP="00F26796">
                            <w:pPr>
                              <w:pStyle w:val="a6"/>
                              <w:spacing w:line="192" w:lineRule="auto"/>
                              <w:ind w:firstLineChars="100" w:firstLine="562"/>
                              <w:jc w:val="left"/>
                              <w:rPr>
                                <w:rFonts w:ascii="ＭＳ ゴシック" w:eastAsia="ＭＳ ゴシック" w:hAnsi="ＭＳ ゴシック"/>
                                <w:sz w:val="56"/>
                                <w:szCs w:val="56"/>
                              </w:rPr>
                            </w:pPr>
                            <w:r w:rsidRPr="003A6592">
                              <w:rPr>
                                <w:rFonts w:ascii="ＭＳ ゴシック" w:eastAsia="ＭＳ ゴシック" w:hAnsi="ＭＳ ゴシック"/>
                                <w:sz w:val="56"/>
                                <w:szCs w:val="56"/>
                              </w:rPr>
                              <w:t>モルックで</w:t>
                            </w:r>
                          </w:p>
                          <w:p w:rsidR="00E42F46" w:rsidRPr="003A6592" w:rsidRDefault="00F26796" w:rsidP="00E42F46">
                            <w:pPr>
                              <w:pStyle w:val="a6"/>
                              <w:spacing w:line="192" w:lineRule="auto"/>
                              <w:rPr>
                                <w:rFonts w:ascii="ＭＳ ゴシック" w:eastAsia="ＭＳ ゴシック" w:hAnsi="ＭＳ ゴシック"/>
                                <w:sz w:val="56"/>
                                <w:szCs w:val="56"/>
                              </w:rPr>
                            </w:pPr>
                            <w:r w:rsidRPr="003A6592">
                              <w:rPr>
                                <w:rFonts w:ascii="ＭＳ ゴシック" w:eastAsia="ＭＳ ゴシック" w:hAnsi="ＭＳ ゴシック" w:hint="eastAsia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3A6592">
                              <w:rPr>
                                <w:rFonts w:ascii="ＭＳ ゴシック" w:eastAsia="ＭＳ ゴシック" w:hAnsi="ＭＳ ゴシック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3A6592">
                              <w:rPr>
                                <w:rFonts w:ascii="ＭＳ ゴシック" w:eastAsia="ＭＳ ゴシック" w:hAnsi="ＭＳ ゴシック" w:hint="eastAsia"/>
                                <w:sz w:val="56"/>
                                <w:szCs w:val="56"/>
                              </w:rPr>
                              <w:t>繋がろう</w:t>
                            </w:r>
                            <w:r w:rsidRPr="003A6592">
                              <w:rPr>
                                <w:rFonts w:ascii="ＭＳ ゴシック" w:eastAsia="ＭＳ ゴシック" w:hAnsi="ＭＳ ゴシック"/>
                                <w:sz w:val="56"/>
                                <w:szCs w:val="56"/>
                              </w:rPr>
                              <w:t>！</w:t>
                            </w:r>
                          </w:p>
                          <w:p w:rsidR="00800B1F" w:rsidRPr="00250CC9" w:rsidRDefault="00E42F46" w:rsidP="00250CC9">
                            <w:pPr>
                              <w:ind w:left="0"/>
                              <w:rPr>
                                <w:rFonts w:ascii="ＭＳ ゴシック" w:eastAsia="ＭＳ ゴシック" w:hAnsi="ＭＳ ゴシック"/>
                                <w:caps/>
                                <w:color w:val="FFFFFF" w:themeColor="background1"/>
                                <w:spacing w:val="30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pacing w:val="30"/>
                                <w:sz w:val="28"/>
                                <w:szCs w:val="28"/>
                                <w:lang w:bidi="ja-JP"/>
                              </w:rPr>
                              <w:t>-------------------------</w:t>
                            </w:r>
                          </w:p>
                          <w:p w:rsidR="00250CC9" w:rsidRPr="006E7BD2" w:rsidRDefault="00250CC9" w:rsidP="00D11727">
                            <w:pPr>
                              <w:pStyle w:val="ab"/>
                              <w:ind w:right="102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82E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下 1" o:spid="_x0000_s1026" type="#_x0000_t67" alt="タイトル: 矢印 - 説明: 赤紫の装飾的な下向きの矢印。" style="position:absolute;left:0;text-align:left;margin-left:4.85pt;margin-top:9.9pt;width:244.45pt;height:47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" adj="20009,0" fillcolor="#0070c0" stroked="f" strokeweight="1.25pt">
                <v:textbox inset=",4mm">
                  <w:txbxContent>
                    <w:p w:rsidR="00D11727" w:rsidRPr="007728CA" w:rsidRDefault="00ED33C4" w:rsidP="007728CA">
                      <w:pPr>
                        <w:pStyle w:val="affa"/>
                        <w:spacing w:line="300" w:lineRule="exact"/>
                        <w:ind w:right="102" w:firstLineChars="100" w:firstLine="280"/>
                        <w:jc w:val="left"/>
                        <w:rPr>
                          <w:rFonts w:ascii="ＭＳ ゴシック" w:eastAsia="ＭＳ ゴシック" w:hAnsi="ＭＳ ゴシック"/>
                          <w:szCs w:val="28"/>
                        </w:rPr>
                      </w:pPr>
                      <w:r w:rsidRPr="007728CA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フィンランド発</w:t>
                      </w:r>
                      <w:r w:rsidRPr="007728CA">
                        <w:rPr>
                          <w:rFonts w:ascii="ＭＳ ゴシック" w:eastAsia="ＭＳ ゴシック" w:hAnsi="ＭＳ ゴシック"/>
                          <w:szCs w:val="28"/>
                        </w:rPr>
                        <w:t>の</w:t>
                      </w:r>
                      <w:r w:rsidR="00D11727" w:rsidRPr="007728CA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アウトドア</w:t>
                      </w:r>
                      <w:r w:rsidR="00D11727" w:rsidRPr="007728CA">
                        <w:rPr>
                          <w:rFonts w:ascii="ＭＳ ゴシック" w:eastAsia="ＭＳ ゴシック" w:hAnsi="ＭＳ ゴシック"/>
                          <w:szCs w:val="28"/>
                        </w:rPr>
                        <w:t>ゲーム、モルック。</w:t>
                      </w:r>
                      <w:r w:rsidR="00D11727" w:rsidRPr="007728CA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ルール</w:t>
                      </w:r>
                      <w:r w:rsidR="00D11727" w:rsidRPr="007728CA">
                        <w:rPr>
                          <w:rFonts w:ascii="ＭＳ ゴシック" w:eastAsia="ＭＳ ゴシック" w:hAnsi="ＭＳ ゴシック"/>
                          <w:szCs w:val="28"/>
                        </w:rPr>
                        <w:t>は覚えやすく、老若男女の幅広い</w:t>
                      </w:r>
                      <w:r w:rsidR="00D11727" w:rsidRPr="007728CA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層</w:t>
                      </w:r>
                      <w:r w:rsidR="00D11727" w:rsidRPr="007728CA">
                        <w:rPr>
                          <w:rFonts w:ascii="ＭＳ ゴシック" w:eastAsia="ＭＳ ゴシック" w:hAnsi="ＭＳ ゴシック"/>
                          <w:szCs w:val="28"/>
                        </w:rPr>
                        <w:t>で楽しめます。今ではヨーロッパのたくさん</w:t>
                      </w:r>
                      <w:r w:rsidR="00D11727" w:rsidRPr="007728CA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の国々で</w:t>
                      </w:r>
                      <w:r w:rsidR="00D11727" w:rsidRPr="007728CA">
                        <w:rPr>
                          <w:rFonts w:ascii="ＭＳ ゴシック" w:eastAsia="ＭＳ ゴシック" w:hAnsi="ＭＳ ゴシック"/>
                          <w:szCs w:val="28"/>
                        </w:rPr>
                        <w:t>楽しまれ</w:t>
                      </w:r>
                      <w:r w:rsidR="00D11727" w:rsidRPr="007728CA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ており、</w:t>
                      </w:r>
                      <w:r w:rsidR="00D11727" w:rsidRPr="007728CA">
                        <w:rPr>
                          <w:rFonts w:ascii="ＭＳ ゴシック" w:eastAsia="ＭＳ ゴシック" w:hAnsi="ＭＳ ゴシック"/>
                          <w:szCs w:val="28"/>
                        </w:rPr>
                        <w:t>世界大会が</w:t>
                      </w:r>
                      <w:r w:rsidR="00D11727" w:rsidRPr="007728CA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行われるまでに広がりました</w:t>
                      </w:r>
                      <w:r w:rsidR="00D11727" w:rsidRPr="007728CA">
                        <w:rPr>
                          <w:rFonts w:ascii="ＭＳ ゴシック" w:eastAsia="ＭＳ ゴシック" w:hAnsi="ＭＳ ゴシック"/>
                          <w:szCs w:val="28"/>
                        </w:rPr>
                        <w:t>。基本的</w:t>
                      </w:r>
                      <w:r w:rsidR="00D11727" w:rsidRPr="007728CA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な</w:t>
                      </w:r>
                      <w:r w:rsidR="00D11727" w:rsidRPr="007728CA">
                        <w:rPr>
                          <w:rFonts w:ascii="ＭＳ ゴシック" w:eastAsia="ＭＳ ゴシック" w:hAnsi="ＭＳ ゴシック"/>
                          <w:szCs w:val="28"/>
                        </w:rPr>
                        <w:t>ルールと楽しみ方、</w:t>
                      </w:r>
                      <w:r w:rsidR="00D11727" w:rsidRPr="007728CA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競技の</w:t>
                      </w:r>
                      <w:r w:rsidR="00D11727" w:rsidRPr="007728CA">
                        <w:rPr>
                          <w:rFonts w:ascii="ＭＳ ゴシック" w:eastAsia="ＭＳ ゴシック" w:hAnsi="ＭＳ ゴシック"/>
                          <w:szCs w:val="28"/>
                        </w:rPr>
                        <w:t>こつなどを学び、実際に試合をしてみましょう。</w:t>
                      </w:r>
                    </w:p>
                    <w:p w:rsidR="00873417" w:rsidRPr="006E7BD2" w:rsidRDefault="00E42F46" w:rsidP="00D11727">
                      <w:pPr>
                        <w:pStyle w:val="affa"/>
                        <w:spacing w:line="168" w:lineRule="auto"/>
                        <w:jc w:val="left"/>
                        <w:rPr>
                          <w:rFonts w:ascii="ＭＳ ゴシック" w:eastAsia="ＭＳ ゴシック" w:hAnsi="ＭＳ ゴシック"/>
                          <w:caps w:val="0"/>
                          <w:spacing w:val="3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pacing w:val="30"/>
                          <w:szCs w:val="28"/>
                          <w:lang w:val="ja-JP" w:bidi="ja-JP"/>
                        </w:rPr>
                        <w:t>-------------------------</w:t>
                      </w:r>
                    </w:p>
                    <w:p w:rsidR="00E42F46" w:rsidRPr="007728CA" w:rsidRDefault="004B7F0E" w:rsidP="00263274">
                      <w:pPr>
                        <w:pStyle w:val="a6"/>
                        <w:spacing w:line="192" w:lineRule="auto"/>
                        <w:rPr>
                          <w:rFonts w:ascii="ＭＳ ゴシック" w:eastAsia="ＭＳ ゴシック" w:hAnsi="ＭＳ ゴシック"/>
                          <w:w w:val="90"/>
                          <w:sz w:val="48"/>
                          <w:szCs w:val="48"/>
                        </w:rPr>
                      </w:pPr>
                      <w:r w:rsidRPr="007728CA">
                        <w:rPr>
                          <w:rFonts w:ascii="ＭＳ ゴシック" w:eastAsia="ＭＳ ゴシック" w:hAnsi="ＭＳ ゴシック" w:hint="eastAsia"/>
                          <w:w w:val="90"/>
                          <w:sz w:val="48"/>
                          <w:szCs w:val="48"/>
                        </w:rPr>
                        <w:t>TJUP</w:t>
                      </w:r>
                      <w:r w:rsidRPr="007728CA">
                        <w:rPr>
                          <w:rFonts w:ascii="ＭＳ ゴシック" w:eastAsia="ＭＳ ゴシック" w:hAnsi="ＭＳ ゴシック"/>
                          <w:w w:val="90"/>
                          <w:sz w:val="48"/>
                          <w:szCs w:val="48"/>
                        </w:rPr>
                        <w:t>会員大学対抗</w:t>
                      </w:r>
                    </w:p>
                    <w:p w:rsidR="00873417" w:rsidRPr="007728CA" w:rsidRDefault="00ED33C4" w:rsidP="00263274">
                      <w:pPr>
                        <w:pStyle w:val="a6"/>
                        <w:spacing w:line="192" w:lineRule="auto"/>
                        <w:rPr>
                          <w:rFonts w:ascii="ＭＳ ゴシック" w:eastAsia="ＭＳ ゴシック" w:hAnsi="ＭＳ ゴシック"/>
                          <w:w w:val="90"/>
                          <w:sz w:val="48"/>
                          <w:szCs w:val="48"/>
                        </w:rPr>
                      </w:pPr>
                      <w:r w:rsidRPr="007728CA">
                        <w:rPr>
                          <w:rFonts w:ascii="ＭＳ ゴシック" w:eastAsia="ＭＳ ゴシック" w:hAnsi="ＭＳ ゴシック" w:hint="eastAsia"/>
                          <w:w w:val="90"/>
                          <w:sz w:val="48"/>
                          <w:szCs w:val="48"/>
                        </w:rPr>
                        <w:t>モルック</w:t>
                      </w:r>
                      <w:r w:rsidR="004B7F0E" w:rsidRPr="007728CA">
                        <w:rPr>
                          <w:rFonts w:ascii="ＭＳ ゴシック" w:eastAsia="ＭＳ ゴシック" w:hAnsi="ＭＳ ゴシック" w:hint="eastAsia"/>
                          <w:w w:val="90"/>
                          <w:sz w:val="48"/>
                          <w:szCs w:val="48"/>
                        </w:rPr>
                        <w:t>競技大会</w:t>
                      </w:r>
                    </w:p>
                    <w:p w:rsidR="00E42F46" w:rsidRPr="007728CA" w:rsidRDefault="00E42F46" w:rsidP="00263274">
                      <w:pPr>
                        <w:pStyle w:val="a6"/>
                        <w:spacing w:line="192" w:lineRule="auto"/>
                        <w:rPr>
                          <w:rFonts w:ascii="ＭＳ ゴシック" w:eastAsia="ＭＳ ゴシック" w:hAnsi="ＭＳ ゴシック"/>
                          <w:w w:val="90"/>
                          <w:sz w:val="40"/>
                          <w:szCs w:val="40"/>
                        </w:rPr>
                      </w:pPr>
                    </w:p>
                    <w:p w:rsidR="00E42F46" w:rsidRPr="007728CA" w:rsidRDefault="008F714E" w:rsidP="00E42F46">
                      <w:pPr>
                        <w:pStyle w:val="a6"/>
                        <w:spacing w:line="192" w:lineRule="auto"/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r w:rsidRPr="007728CA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参加</w:t>
                      </w:r>
                      <w:r w:rsidR="004B7F0E" w:rsidRPr="007728CA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チーム</w:t>
                      </w:r>
                      <w:r w:rsidR="00E42F46" w:rsidRPr="007728CA">
                        <w:rPr>
                          <w:rFonts w:ascii="ＭＳ ゴシック" w:eastAsia="ＭＳ ゴシック" w:hAnsi="ＭＳ ゴシック" w:hint="eastAsia"/>
                          <w:sz w:val="40"/>
                          <w:szCs w:val="40"/>
                        </w:rPr>
                        <w:t>募集</w:t>
                      </w:r>
                      <w:r w:rsidR="00E42F46" w:rsidRPr="007728CA"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  <w:t>！</w:t>
                      </w:r>
                    </w:p>
                    <w:p w:rsidR="007728CA" w:rsidRDefault="007728CA" w:rsidP="007728CA">
                      <w:pPr>
                        <w:pStyle w:val="a6"/>
                        <w:spacing w:line="240" w:lineRule="auto"/>
                        <w:ind w:right="102"/>
                        <w:rPr>
                          <w:rFonts w:ascii="ＭＳ ゴシック" w:eastAsia="ＭＳ ゴシック" w:hAnsi="ＭＳ ゴシック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w w:val="90"/>
                          <w:sz w:val="40"/>
                          <w:szCs w:val="40"/>
                        </w:rPr>
                        <w:t>tjup会員</w:t>
                      </w:r>
                      <w:r>
                        <w:rPr>
                          <w:rFonts w:ascii="ＭＳ ゴシック" w:eastAsia="ＭＳ ゴシック" w:hAnsi="ＭＳ ゴシック"/>
                          <w:w w:val="90"/>
                          <w:sz w:val="40"/>
                          <w:szCs w:val="40"/>
                        </w:rPr>
                        <w:t>大学</w:t>
                      </w:r>
                    </w:p>
                    <w:p w:rsidR="001B0167" w:rsidRDefault="007728CA" w:rsidP="007728CA">
                      <w:pPr>
                        <w:pStyle w:val="a6"/>
                        <w:spacing w:line="240" w:lineRule="auto"/>
                        <w:ind w:right="102"/>
                        <w:rPr>
                          <w:rFonts w:ascii="ＭＳ ゴシック" w:eastAsia="ＭＳ ゴシック" w:hAnsi="ＭＳ ゴシック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w w:val="90"/>
                          <w:sz w:val="40"/>
                          <w:szCs w:val="40"/>
                        </w:rPr>
                        <w:t>学生</w:t>
                      </w:r>
                      <w:r w:rsidR="00834B0E">
                        <w:rPr>
                          <w:rFonts w:ascii="ＭＳ ゴシック" w:eastAsia="ＭＳ ゴシック" w:hAnsi="ＭＳ ゴシック" w:hint="eastAsia"/>
                          <w:w w:val="90"/>
                          <w:sz w:val="40"/>
                          <w:szCs w:val="40"/>
                        </w:rPr>
                        <w:t>２</w:t>
                      </w:r>
                      <w:r w:rsidR="00142220">
                        <w:rPr>
                          <w:rFonts w:ascii="ＭＳ ゴシック" w:eastAsia="ＭＳ ゴシック" w:hAnsi="ＭＳ ゴシック" w:hint="eastAsia"/>
                          <w:w w:val="90"/>
                          <w:sz w:val="40"/>
                          <w:szCs w:val="40"/>
                        </w:rPr>
                        <w:t>名</w:t>
                      </w:r>
                      <w:r w:rsidR="004B7F0E" w:rsidRPr="007728CA">
                        <w:rPr>
                          <w:rFonts w:ascii="ＭＳ ゴシック" w:eastAsia="ＭＳ ゴシック" w:hAnsi="ＭＳ ゴシック" w:hint="eastAsia"/>
                          <w:w w:val="90"/>
                          <w:sz w:val="40"/>
                          <w:szCs w:val="40"/>
                        </w:rPr>
                        <w:t>１組</w:t>
                      </w:r>
                      <w:r>
                        <w:rPr>
                          <w:rFonts w:ascii="ＭＳ ゴシック" w:eastAsia="ＭＳ ゴシック" w:hAnsi="ＭＳ ゴシック" w:hint="eastAsia"/>
                          <w:w w:val="90"/>
                          <w:sz w:val="40"/>
                          <w:szCs w:val="4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w w:val="90"/>
                          <w:sz w:val="40"/>
                          <w:szCs w:val="40"/>
                        </w:rPr>
                        <w:t>１グループ</w:t>
                      </w:r>
                    </w:p>
                    <w:p w:rsidR="007728CA" w:rsidRDefault="007728CA" w:rsidP="007728CA">
                      <w:pPr>
                        <w:pStyle w:val="a6"/>
                        <w:spacing w:line="240" w:lineRule="auto"/>
                        <w:ind w:right="102"/>
                        <w:rPr>
                          <w:rFonts w:ascii="ＭＳ ゴシック" w:eastAsia="ＭＳ ゴシック" w:hAnsi="ＭＳ ゴシック"/>
                          <w:w w:val="90"/>
                          <w:sz w:val="40"/>
                          <w:szCs w:val="4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w w:val="90"/>
                          <w:sz w:val="40"/>
                          <w:szCs w:val="40"/>
                        </w:rPr>
                        <w:t>参加費無料</w:t>
                      </w:r>
                    </w:p>
                    <w:p w:rsidR="007728CA" w:rsidRPr="007728CA" w:rsidRDefault="007728CA" w:rsidP="007728CA">
                      <w:pPr>
                        <w:pStyle w:val="a6"/>
                        <w:spacing w:line="240" w:lineRule="auto"/>
                        <w:ind w:right="102"/>
                        <w:rPr>
                          <w:rFonts w:ascii="ＭＳ ゴシック" w:eastAsia="ＭＳ ゴシック" w:hAnsi="ＭＳ ゴシック"/>
                          <w:w w:val="90"/>
                          <w:sz w:val="22"/>
                          <w:szCs w:val="22"/>
                        </w:rPr>
                      </w:pPr>
                    </w:p>
                    <w:p w:rsidR="00F26796" w:rsidRPr="003A6592" w:rsidRDefault="00F26796" w:rsidP="00F26796">
                      <w:pPr>
                        <w:pStyle w:val="a6"/>
                        <w:spacing w:line="192" w:lineRule="auto"/>
                        <w:ind w:firstLineChars="100" w:firstLine="562"/>
                        <w:jc w:val="left"/>
                        <w:rPr>
                          <w:rFonts w:ascii="ＭＳ ゴシック" w:eastAsia="ＭＳ ゴシック" w:hAnsi="ＭＳ ゴシック"/>
                          <w:sz w:val="56"/>
                          <w:szCs w:val="56"/>
                        </w:rPr>
                      </w:pPr>
                      <w:r w:rsidRPr="003A6592">
                        <w:rPr>
                          <w:rFonts w:ascii="ＭＳ ゴシック" w:eastAsia="ＭＳ ゴシック" w:hAnsi="ＭＳ ゴシック"/>
                          <w:sz w:val="56"/>
                          <w:szCs w:val="56"/>
                        </w:rPr>
                        <w:t>モルックで</w:t>
                      </w:r>
                    </w:p>
                    <w:p w:rsidR="00E42F46" w:rsidRPr="003A6592" w:rsidRDefault="00F26796" w:rsidP="00E42F46">
                      <w:pPr>
                        <w:pStyle w:val="a6"/>
                        <w:spacing w:line="192" w:lineRule="auto"/>
                        <w:rPr>
                          <w:rFonts w:ascii="ＭＳ ゴシック" w:eastAsia="ＭＳ ゴシック" w:hAnsi="ＭＳ ゴシック"/>
                          <w:sz w:val="56"/>
                          <w:szCs w:val="56"/>
                        </w:rPr>
                      </w:pPr>
                      <w:r w:rsidRPr="003A6592">
                        <w:rPr>
                          <w:rFonts w:ascii="ＭＳ ゴシック" w:eastAsia="ＭＳ ゴシック" w:hAnsi="ＭＳ ゴシック" w:hint="eastAsia"/>
                          <w:sz w:val="56"/>
                          <w:szCs w:val="56"/>
                        </w:rPr>
                        <w:t xml:space="preserve">　</w:t>
                      </w:r>
                      <w:r w:rsidRPr="003A6592">
                        <w:rPr>
                          <w:rFonts w:ascii="ＭＳ ゴシック" w:eastAsia="ＭＳ ゴシック" w:hAnsi="ＭＳ ゴシック"/>
                          <w:sz w:val="56"/>
                          <w:szCs w:val="56"/>
                        </w:rPr>
                        <w:t xml:space="preserve">　</w:t>
                      </w:r>
                      <w:r w:rsidRPr="003A6592">
                        <w:rPr>
                          <w:rFonts w:ascii="ＭＳ ゴシック" w:eastAsia="ＭＳ ゴシック" w:hAnsi="ＭＳ ゴシック" w:hint="eastAsia"/>
                          <w:sz w:val="56"/>
                          <w:szCs w:val="56"/>
                        </w:rPr>
                        <w:t>繋がろう</w:t>
                      </w:r>
                      <w:r w:rsidRPr="003A6592">
                        <w:rPr>
                          <w:rFonts w:ascii="ＭＳ ゴシック" w:eastAsia="ＭＳ ゴシック" w:hAnsi="ＭＳ ゴシック"/>
                          <w:sz w:val="56"/>
                          <w:szCs w:val="56"/>
                        </w:rPr>
                        <w:t>！</w:t>
                      </w:r>
                    </w:p>
                    <w:p w:rsidR="00800B1F" w:rsidRPr="00250CC9" w:rsidRDefault="00E42F46" w:rsidP="00250CC9">
                      <w:pPr>
                        <w:ind w:left="0"/>
                        <w:rPr>
                          <w:rFonts w:ascii="ＭＳ ゴシック" w:eastAsia="ＭＳ ゴシック" w:hAnsi="ＭＳ ゴシック"/>
                          <w:caps/>
                          <w:color w:val="FFFFFF" w:themeColor="background1"/>
                          <w:spacing w:val="30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pacing w:val="30"/>
                          <w:sz w:val="28"/>
                          <w:szCs w:val="28"/>
                          <w:lang w:bidi="ja-JP"/>
                        </w:rPr>
                        <w:t>-------------------------</w:t>
                      </w:r>
                    </w:p>
                    <w:p w:rsidR="00250CC9" w:rsidRPr="006E7BD2" w:rsidRDefault="00250CC9" w:rsidP="00D11727">
                      <w:pPr>
                        <w:pStyle w:val="ab"/>
                        <w:ind w:right="102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679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8A07E8" wp14:editId="535E175D">
                <wp:simplePos x="0" y="0"/>
                <wp:positionH relativeFrom="column">
                  <wp:posOffset>3164235</wp:posOffset>
                </wp:positionH>
                <wp:positionV relativeFrom="paragraph">
                  <wp:posOffset>123190</wp:posOffset>
                </wp:positionV>
                <wp:extent cx="3646968" cy="1219200"/>
                <wp:effectExtent l="0" t="0" r="10795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6968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1" w:rsidRPr="00555CE2" w:rsidRDefault="006A132A" w:rsidP="00582B54">
                            <w:pPr>
                              <w:spacing w:before="100" w:beforeAutospacing="1" w:after="100" w:afterAutospacing="1" w:line="280" w:lineRule="exact"/>
                              <w:ind w:left="0"/>
                              <w:contextualSpacing/>
                              <w:rPr>
                                <w:rFonts w:ascii="ＭＳ ゴシック" w:eastAsia="ＭＳ ゴシック" w:hAnsi="ＭＳ ゴシック"/>
                                <w:b/>
                                <w:w w:val="9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w w:val="90"/>
                              </w:rPr>
                              <w:t>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w w:val="90"/>
                              </w:rPr>
                              <w:t>主催〉</w:t>
                            </w:r>
                            <w:r w:rsidR="00286781" w:rsidRPr="00555CE2">
                              <w:rPr>
                                <w:rFonts w:ascii="ＭＳ ゴシック" w:eastAsia="ＭＳ ゴシック" w:hAnsi="ＭＳ ゴシック" w:hint="eastAsia"/>
                                <w:b/>
                                <w:w w:val="90"/>
                              </w:rPr>
                              <w:t>埼玉</w:t>
                            </w:r>
                            <w:r w:rsidR="00286781" w:rsidRPr="00555CE2">
                              <w:rPr>
                                <w:rFonts w:ascii="ＭＳ ゴシック" w:eastAsia="ＭＳ ゴシック" w:hAnsi="ＭＳ ゴシック"/>
                                <w:b/>
                                <w:w w:val="90"/>
                              </w:rPr>
                              <w:t>東上地域大学教育プラットフォーム</w:t>
                            </w:r>
                          </w:p>
                          <w:p w:rsidR="00286781" w:rsidRPr="00582B54" w:rsidRDefault="00286781" w:rsidP="00582B54">
                            <w:pPr>
                              <w:spacing w:before="100" w:beforeAutospacing="1" w:after="100" w:afterAutospacing="1" w:line="280" w:lineRule="exact"/>
                              <w:ind w:left="0" w:right="102"/>
                              <w:contextualSpacing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582B5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（</w:t>
                            </w:r>
                            <w:r w:rsidRPr="00582B5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学生イベント</w:t>
                            </w:r>
                            <w:r w:rsidRPr="00582B54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交流</w:t>
                            </w:r>
                            <w:r w:rsidRPr="00582B54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委員会）</w:t>
                            </w:r>
                          </w:p>
                          <w:p w:rsidR="00286781" w:rsidRPr="00582B54" w:rsidRDefault="00286781" w:rsidP="00582B54">
                            <w:pPr>
                              <w:spacing w:before="100" w:beforeAutospacing="1" w:after="100" w:afterAutospacing="1" w:line="240" w:lineRule="exact"/>
                              <w:ind w:left="0" w:right="102"/>
                              <w:contextualSpacing/>
                              <w:rPr>
                                <w:rFonts w:ascii="ＭＳ ゴシック" w:eastAsia="ＭＳ ゴシック" w:hAnsi="ＭＳ ゴシック"/>
                                <w:b/>
                                <w:lang w:eastAsia="zh-CN"/>
                              </w:rPr>
                            </w:pPr>
                            <w:r w:rsidRPr="00582B54">
                              <w:rPr>
                                <w:rFonts w:ascii="ＭＳ ゴシック" w:eastAsia="ＭＳ ゴシック" w:hAnsi="ＭＳ ゴシック" w:hint="eastAsia"/>
                                <w:b/>
                                <w:lang w:eastAsia="zh-CN"/>
                              </w:rPr>
                              <w:t>東京</w:t>
                            </w:r>
                            <w:r w:rsidRPr="00582B54">
                              <w:rPr>
                                <w:rFonts w:ascii="ＭＳ ゴシック" w:eastAsia="ＭＳ ゴシック" w:hAnsi="ＭＳ ゴシック"/>
                                <w:b/>
                                <w:lang w:eastAsia="zh-CN"/>
                              </w:rPr>
                              <w:t>家政大学</w:t>
                            </w:r>
                          </w:p>
                          <w:p w:rsidR="00582B54" w:rsidRPr="00582B54" w:rsidRDefault="00582B54" w:rsidP="00582B54">
                            <w:pPr>
                              <w:spacing w:before="100" w:beforeAutospacing="1" w:after="100" w:afterAutospacing="1" w:line="240" w:lineRule="exact"/>
                              <w:ind w:left="0" w:right="102"/>
                              <w:contextualSpacing/>
                              <w:rPr>
                                <w:rFonts w:ascii="ＭＳ ゴシック" w:eastAsia="ＭＳ ゴシック" w:hAnsi="ＭＳ ゴシック"/>
                                <w:b/>
                                <w:lang w:eastAsia="zh-CN"/>
                              </w:rPr>
                            </w:pPr>
                            <w:r w:rsidRPr="00582B54">
                              <w:rPr>
                                <w:rFonts w:ascii="ＭＳ ゴシック" w:eastAsia="ＭＳ ゴシック" w:hAnsi="ＭＳ ゴシック" w:hint="eastAsia"/>
                                <w:b/>
                                <w:lang w:eastAsia="zh-CN"/>
                              </w:rPr>
                              <w:t>東邦</w:t>
                            </w:r>
                            <w:r w:rsidRPr="00582B54">
                              <w:rPr>
                                <w:rFonts w:ascii="ＭＳ ゴシック" w:eastAsia="ＭＳ ゴシック" w:hAnsi="ＭＳ ゴシック"/>
                                <w:b/>
                                <w:lang w:eastAsia="zh-CN"/>
                              </w:rPr>
                              <w:t>音楽大学</w:t>
                            </w:r>
                          </w:p>
                          <w:p w:rsidR="00582B54" w:rsidRDefault="00582B54" w:rsidP="00582B54">
                            <w:pPr>
                              <w:spacing w:before="100" w:beforeAutospacing="1" w:after="100" w:afterAutospacing="1" w:line="240" w:lineRule="exact"/>
                              <w:ind w:left="0" w:right="102"/>
                              <w:contextualSpacing/>
                              <w:rPr>
                                <w:rFonts w:ascii="ＭＳ ゴシック" w:eastAsiaTheme="minorEastAsia" w:hAnsi="ＭＳ ゴシック"/>
                                <w:b/>
                                <w:lang w:eastAsia="zh-CN"/>
                              </w:rPr>
                            </w:pPr>
                            <w:r w:rsidRPr="00582B54">
                              <w:rPr>
                                <w:rFonts w:ascii="ＭＳ ゴシック" w:eastAsia="ＭＳ ゴシック" w:hAnsi="ＭＳ ゴシック" w:hint="eastAsia"/>
                                <w:b/>
                                <w:lang w:eastAsia="zh-CN"/>
                              </w:rPr>
                              <w:t>山村</w:t>
                            </w:r>
                            <w:r w:rsidRPr="00582B54">
                              <w:rPr>
                                <w:rFonts w:ascii="ＭＳ ゴシック" w:eastAsia="ＭＳ ゴシック" w:hAnsi="ＭＳ ゴシック"/>
                                <w:b/>
                                <w:lang w:eastAsia="zh-CN"/>
                              </w:rPr>
                              <w:t>学園短期</w:t>
                            </w:r>
                            <w:r w:rsidRPr="00582B54">
                              <w:rPr>
                                <w:rFonts w:ascii="ＭＳ ゴシック" w:eastAsia="ＭＳ ゴシック" w:hAnsi="ＭＳ ゴシック" w:hint="eastAsia"/>
                                <w:b/>
                                <w:lang w:eastAsia="zh-CN"/>
                              </w:rPr>
                              <w:t>大学</w:t>
                            </w:r>
                          </w:p>
                          <w:p w:rsidR="004361FC" w:rsidRPr="00A501C2" w:rsidRDefault="004361FC" w:rsidP="00582B54">
                            <w:pPr>
                              <w:spacing w:before="100" w:beforeAutospacing="1" w:after="100" w:afterAutospacing="1" w:line="240" w:lineRule="exact"/>
                              <w:ind w:left="0" w:right="102"/>
                              <w:contextualSpacing/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  <w:r w:rsidRPr="00A501C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日本医療</w:t>
                            </w:r>
                            <w:r w:rsidRPr="00A501C2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科学</w:t>
                            </w:r>
                            <w:r w:rsidRPr="00A501C2">
                              <w:rPr>
                                <w:rFonts w:ascii="ＭＳ ゴシック" w:eastAsia="ＭＳ ゴシック" w:hAnsi="ＭＳ ゴシック" w:hint="eastAsia"/>
                                <w:b/>
                              </w:rPr>
                              <w:t>大学</w:t>
                            </w:r>
                          </w:p>
                          <w:p w:rsidR="00286781" w:rsidRPr="00286781" w:rsidRDefault="00286781" w:rsidP="00286781">
                            <w:pPr>
                              <w:spacing w:line="240" w:lineRule="exact"/>
                              <w:ind w:left="0" w:right="102"/>
                              <w:rPr>
                                <w:rFonts w:ascii="ＭＳ ゴシック" w:eastAsia="ＭＳ ゴシック" w:hAnsi="ＭＳ ゴシック"/>
                                <w:b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A07E8" id="正方形/長方形 21" o:spid="_x0000_s1027" style="position:absolute;left:0;text-align:left;margin-left:249.15pt;margin-top:9.7pt;width:287.15pt;height:9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" filled="f" stroked="f" strokeweight="1.25pt">
                <v:textbox inset="0,0,0,0">
                  <w:txbxContent>
                    <w:p w:rsidR="00286781" w:rsidRPr="00555CE2" w:rsidRDefault="006A132A" w:rsidP="00582B54">
                      <w:pPr>
                        <w:spacing w:before="100" w:beforeAutospacing="1" w:after="100" w:afterAutospacing="1" w:line="280" w:lineRule="exact"/>
                        <w:ind w:left="0"/>
                        <w:contextualSpacing/>
                        <w:rPr>
                          <w:rFonts w:ascii="ＭＳ ゴシック" w:eastAsia="ＭＳ ゴシック" w:hAnsi="ＭＳ ゴシック"/>
                          <w:b/>
                          <w:w w:val="9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w w:val="90"/>
                        </w:rPr>
                        <w:t>〈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w w:val="90"/>
                        </w:rPr>
                        <w:t>主催〉</w:t>
                      </w:r>
                      <w:r w:rsidR="00286781" w:rsidRPr="00555CE2">
                        <w:rPr>
                          <w:rFonts w:ascii="ＭＳ ゴシック" w:eastAsia="ＭＳ ゴシック" w:hAnsi="ＭＳ ゴシック" w:hint="eastAsia"/>
                          <w:b/>
                          <w:w w:val="90"/>
                        </w:rPr>
                        <w:t>埼玉</w:t>
                      </w:r>
                      <w:r w:rsidR="00286781" w:rsidRPr="00555CE2">
                        <w:rPr>
                          <w:rFonts w:ascii="ＭＳ ゴシック" w:eastAsia="ＭＳ ゴシック" w:hAnsi="ＭＳ ゴシック"/>
                          <w:b/>
                          <w:w w:val="90"/>
                        </w:rPr>
                        <w:t>東上地域大学教育プラットフォーム</w:t>
                      </w:r>
                    </w:p>
                    <w:p w:rsidR="00286781" w:rsidRPr="00582B54" w:rsidRDefault="00286781" w:rsidP="00582B54">
                      <w:pPr>
                        <w:spacing w:before="100" w:beforeAutospacing="1" w:after="100" w:afterAutospacing="1" w:line="280" w:lineRule="exact"/>
                        <w:ind w:left="0" w:right="102"/>
                        <w:contextualSpacing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582B5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（</w:t>
                      </w:r>
                      <w:r w:rsidRPr="00582B54">
                        <w:rPr>
                          <w:rFonts w:ascii="ＭＳ ゴシック" w:eastAsia="ＭＳ ゴシック" w:hAnsi="ＭＳ ゴシック"/>
                          <w:b/>
                        </w:rPr>
                        <w:t>学生イベント</w:t>
                      </w:r>
                      <w:r w:rsidRPr="00582B54">
                        <w:rPr>
                          <w:rFonts w:ascii="ＭＳ ゴシック" w:eastAsia="ＭＳ ゴシック" w:hAnsi="ＭＳ ゴシック" w:hint="eastAsia"/>
                          <w:b/>
                        </w:rPr>
                        <w:t>交流</w:t>
                      </w:r>
                      <w:r w:rsidRPr="00582B54">
                        <w:rPr>
                          <w:rFonts w:ascii="ＭＳ ゴシック" w:eastAsia="ＭＳ ゴシック" w:hAnsi="ＭＳ ゴシック"/>
                          <w:b/>
                        </w:rPr>
                        <w:t>委員会）</w:t>
                      </w:r>
                    </w:p>
                    <w:p w:rsidR="00286781" w:rsidRPr="00582B54" w:rsidRDefault="00286781" w:rsidP="00582B54">
                      <w:pPr>
                        <w:spacing w:before="100" w:beforeAutospacing="1" w:after="100" w:afterAutospacing="1" w:line="240" w:lineRule="exact"/>
                        <w:ind w:left="0" w:right="102"/>
                        <w:contextualSpacing/>
                        <w:rPr>
                          <w:rFonts w:ascii="ＭＳ ゴシック" w:eastAsia="ＭＳ ゴシック" w:hAnsi="ＭＳ ゴシック"/>
                          <w:b/>
                          <w:lang w:eastAsia="zh-CN"/>
                        </w:rPr>
                      </w:pPr>
                      <w:r w:rsidRPr="00582B54">
                        <w:rPr>
                          <w:rFonts w:ascii="ＭＳ ゴシック" w:eastAsia="ＭＳ ゴシック" w:hAnsi="ＭＳ ゴシック" w:hint="eastAsia"/>
                          <w:b/>
                          <w:lang w:eastAsia="zh-CN"/>
                        </w:rPr>
                        <w:t>東京</w:t>
                      </w:r>
                      <w:r w:rsidRPr="00582B54">
                        <w:rPr>
                          <w:rFonts w:ascii="ＭＳ ゴシック" w:eastAsia="ＭＳ ゴシック" w:hAnsi="ＭＳ ゴシック"/>
                          <w:b/>
                          <w:lang w:eastAsia="zh-CN"/>
                        </w:rPr>
                        <w:t>家政大学</w:t>
                      </w:r>
                    </w:p>
                    <w:p w:rsidR="00582B54" w:rsidRPr="00582B54" w:rsidRDefault="00582B54" w:rsidP="00582B54">
                      <w:pPr>
                        <w:spacing w:before="100" w:beforeAutospacing="1" w:after="100" w:afterAutospacing="1" w:line="240" w:lineRule="exact"/>
                        <w:ind w:left="0" w:right="102"/>
                        <w:contextualSpacing/>
                        <w:rPr>
                          <w:rFonts w:ascii="ＭＳ ゴシック" w:eastAsia="ＭＳ ゴシック" w:hAnsi="ＭＳ ゴシック"/>
                          <w:b/>
                          <w:lang w:eastAsia="zh-CN"/>
                        </w:rPr>
                      </w:pPr>
                      <w:r w:rsidRPr="00582B54">
                        <w:rPr>
                          <w:rFonts w:ascii="ＭＳ ゴシック" w:eastAsia="ＭＳ ゴシック" w:hAnsi="ＭＳ ゴシック" w:hint="eastAsia"/>
                          <w:b/>
                          <w:lang w:eastAsia="zh-CN"/>
                        </w:rPr>
                        <w:t>東邦</w:t>
                      </w:r>
                      <w:r w:rsidRPr="00582B54">
                        <w:rPr>
                          <w:rFonts w:ascii="ＭＳ ゴシック" w:eastAsia="ＭＳ ゴシック" w:hAnsi="ＭＳ ゴシック"/>
                          <w:b/>
                          <w:lang w:eastAsia="zh-CN"/>
                        </w:rPr>
                        <w:t>音楽大学</w:t>
                      </w:r>
                    </w:p>
                    <w:p w:rsidR="00582B54" w:rsidRDefault="00582B54" w:rsidP="00582B54">
                      <w:pPr>
                        <w:spacing w:before="100" w:beforeAutospacing="1" w:after="100" w:afterAutospacing="1" w:line="240" w:lineRule="exact"/>
                        <w:ind w:left="0" w:right="102"/>
                        <w:contextualSpacing/>
                        <w:rPr>
                          <w:rFonts w:ascii="ＭＳ ゴシック" w:eastAsiaTheme="minorEastAsia" w:hAnsi="ＭＳ ゴシック"/>
                          <w:b/>
                          <w:lang w:eastAsia="zh-CN"/>
                        </w:rPr>
                      </w:pPr>
                      <w:r w:rsidRPr="00582B54">
                        <w:rPr>
                          <w:rFonts w:ascii="ＭＳ ゴシック" w:eastAsia="ＭＳ ゴシック" w:hAnsi="ＭＳ ゴシック" w:hint="eastAsia"/>
                          <w:b/>
                          <w:lang w:eastAsia="zh-CN"/>
                        </w:rPr>
                        <w:t>山村</w:t>
                      </w:r>
                      <w:r w:rsidRPr="00582B54">
                        <w:rPr>
                          <w:rFonts w:ascii="ＭＳ ゴシック" w:eastAsia="ＭＳ ゴシック" w:hAnsi="ＭＳ ゴシック"/>
                          <w:b/>
                          <w:lang w:eastAsia="zh-CN"/>
                        </w:rPr>
                        <w:t>学園短期</w:t>
                      </w:r>
                      <w:r w:rsidRPr="00582B54">
                        <w:rPr>
                          <w:rFonts w:ascii="ＭＳ ゴシック" w:eastAsia="ＭＳ ゴシック" w:hAnsi="ＭＳ ゴシック" w:hint="eastAsia"/>
                          <w:b/>
                          <w:lang w:eastAsia="zh-CN"/>
                        </w:rPr>
                        <w:t>大学</w:t>
                      </w:r>
                    </w:p>
                    <w:p w:rsidR="004361FC" w:rsidRPr="00A501C2" w:rsidRDefault="004361FC" w:rsidP="00582B54">
                      <w:pPr>
                        <w:spacing w:before="100" w:beforeAutospacing="1" w:after="100" w:afterAutospacing="1" w:line="240" w:lineRule="exact"/>
                        <w:ind w:left="0" w:right="102"/>
                        <w:contextualSpacing/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  <w:r w:rsidRPr="00A501C2">
                        <w:rPr>
                          <w:rFonts w:ascii="ＭＳ ゴシック" w:eastAsia="ＭＳ ゴシック" w:hAnsi="ＭＳ ゴシック" w:hint="eastAsia"/>
                          <w:b/>
                        </w:rPr>
                        <w:t>日本医療</w:t>
                      </w:r>
                      <w:r w:rsidRPr="00A501C2">
                        <w:rPr>
                          <w:rFonts w:ascii="ＭＳ ゴシック" w:eastAsia="ＭＳ ゴシック" w:hAnsi="ＭＳ ゴシック"/>
                          <w:b/>
                        </w:rPr>
                        <w:t>科学</w:t>
                      </w:r>
                      <w:r w:rsidRPr="00A501C2">
                        <w:rPr>
                          <w:rFonts w:ascii="ＭＳ ゴシック" w:eastAsia="ＭＳ ゴシック" w:hAnsi="ＭＳ ゴシック" w:hint="eastAsia"/>
                          <w:b/>
                        </w:rPr>
                        <w:t>大学</w:t>
                      </w:r>
                    </w:p>
                    <w:p w:rsidR="00286781" w:rsidRPr="00286781" w:rsidRDefault="00286781" w:rsidP="00286781">
                      <w:pPr>
                        <w:spacing w:line="240" w:lineRule="exact"/>
                        <w:ind w:left="0" w:right="102"/>
                        <w:rPr>
                          <w:rFonts w:ascii="ＭＳ ゴシック" w:eastAsia="ＭＳ ゴシック" w:hAnsi="ＭＳ ゴシック"/>
                          <w:b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55CE2">
        <w:rPr>
          <w:noProof/>
        </w:rPr>
        <w:drawing>
          <wp:anchor distT="0" distB="0" distL="114300" distR="114300" simplePos="0" relativeHeight="251674624" behindDoc="0" locked="0" layoutInCell="1" allowOverlap="1" wp14:anchorId="53F73EF9" wp14:editId="4F37BED5">
            <wp:simplePos x="0" y="0"/>
            <wp:positionH relativeFrom="column">
              <wp:posOffset>5932170</wp:posOffset>
            </wp:positionH>
            <wp:positionV relativeFrom="paragraph">
              <wp:posOffset>198120</wp:posOffset>
            </wp:positionV>
            <wp:extent cx="1143000" cy="1143000"/>
            <wp:effectExtent l="0" t="0" r="0" b="0"/>
            <wp:wrapNone/>
            <wp:docPr id="19" name="図 19" descr="https://www.tjup.taibokudo.jp/wp-content/themes/mono/static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jup.taibokudo.jp/wp-content/themes/mono/static/img/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0E5" w:rsidRPr="00263274" w:rsidRDefault="007728CA">
      <w:pPr>
        <w:rPr>
          <w:rFonts w:ascii="Meiryo UI" w:eastAsia="Meiryo UI" w:hAnsi="Meiryo U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7CC98339" wp14:editId="59BC1FBC">
                <wp:simplePos x="0" y="0"/>
                <wp:positionH relativeFrom="column">
                  <wp:posOffset>167994</wp:posOffset>
                </wp:positionH>
                <wp:positionV relativeFrom="paragraph">
                  <wp:posOffset>6147479</wp:posOffset>
                </wp:positionV>
                <wp:extent cx="1323975" cy="2658140"/>
                <wp:effectExtent l="0" t="0" r="9525" b="889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3975" cy="2658140"/>
                          <a:chOff x="-57150" y="-19"/>
                          <a:chExt cx="1323975" cy="2200101"/>
                        </a:xfrm>
                      </wpg:grpSpPr>
                      <wps:wsp>
                        <wps:cNvPr id="14" name="楕円 14"/>
                        <wps:cNvSpPr/>
                        <wps:spPr>
                          <a:xfrm>
                            <a:off x="-28575" y="838200"/>
                            <a:ext cx="1295400" cy="5143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76F" w:rsidRPr="00E86072" w:rsidRDefault="00E86072" w:rsidP="008E076F">
                              <w:pPr>
                                <w:ind w:left="0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w w:val="90"/>
                                  <w:sz w:val="28"/>
                                  <w:szCs w:val="28"/>
                                </w:rPr>
                              </w:pPr>
                              <w:r w:rsidRPr="00E86072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w w:val="90"/>
                                  <w:sz w:val="28"/>
                                  <w:szCs w:val="28"/>
                                </w:rPr>
                                <w:t>問い合わせ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楕円 17"/>
                        <wps:cNvSpPr/>
                        <wps:spPr>
                          <a:xfrm>
                            <a:off x="-28575" y="1685732"/>
                            <a:ext cx="1295400" cy="5143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16723" w:rsidRPr="00216723" w:rsidRDefault="00216723" w:rsidP="008E076F">
                              <w:pPr>
                                <w:ind w:left="0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w w:val="6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w w:val="66"/>
                                  <w:sz w:val="28"/>
                                  <w:szCs w:val="28"/>
                                </w:rPr>
                                <w:t>モルック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w w:val="66"/>
                                  <w:sz w:val="28"/>
                                  <w:szCs w:val="28"/>
                                </w:rPr>
                                <w:t>とは？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楕円 10"/>
                        <wps:cNvSpPr/>
                        <wps:spPr>
                          <a:xfrm>
                            <a:off x="-57150" y="-19"/>
                            <a:ext cx="1295400" cy="51435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E076F" w:rsidRPr="00216723" w:rsidRDefault="00E86072" w:rsidP="008E076F">
                              <w:pPr>
                                <w:ind w:left="0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FFFFFF" w:themeColor="background1"/>
                                  <w:w w:val="9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FFFFFF" w:themeColor="background1"/>
                                  <w:w w:val="90"/>
                                  <w:sz w:val="28"/>
                                  <w:szCs w:val="28"/>
                                </w:rPr>
                                <w:t>申し込み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98339" id="グループ化 8" o:spid="_x0000_s1028" style="position:absolute;left:0;text-align:left;margin-left:13.25pt;margin-top:484.05pt;width:104.25pt;height:209.3pt;z-index:-251632640;mso-width-relative:margin;mso-height-relative:margin" coordorigin="-571" coordsize="13239,2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">
                <v:oval id="楕円 14" o:spid="_x0000_s1029" style="position:absolute;left:-285;top:8382;width:12953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" fillcolor="#a50021 [3204]" stroked="f" strokeweight="1.25pt">
                  <v:textbox inset="0,0,0,0">
                    <w:txbxContent>
                      <w:p w:rsidR="008E076F" w:rsidRPr="00E86072" w:rsidRDefault="00E86072" w:rsidP="008E076F">
                        <w:pPr>
                          <w:ind w:left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w w:val="90"/>
                            <w:sz w:val="28"/>
                            <w:szCs w:val="28"/>
                          </w:rPr>
                        </w:pPr>
                        <w:r w:rsidRPr="00E86072"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w w:val="90"/>
                            <w:sz w:val="28"/>
                            <w:szCs w:val="28"/>
                          </w:rPr>
                          <w:t>問い合わせ</w:t>
                        </w:r>
                      </w:p>
                    </w:txbxContent>
                  </v:textbox>
                </v:oval>
                <v:oval id="楕円 17" o:spid="_x0000_s1030" style="position:absolute;left:-285;top:16857;width:12953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" fillcolor="#a50021 [3204]" stroked="f" strokeweight="1.25pt">
                  <v:textbox inset="0,0,0,0">
                    <w:txbxContent>
                      <w:p w:rsidR="00216723" w:rsidRPr="00216723" w:rsidRDefault="00216723" w:rsidP="008E076F">
                        <w:pPr>
                          <w:ind w:left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w w:val="66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w w:val="66"/>
                            <w:sz w:val="28"/>
                            <w:szCs w:val="28"/>
                          </w:rPr>
                          <w:t>モルック</w:t>
                        </w:r>
                        <w:r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w w:val="66"/>
                            <w:sz w:val="28"/>
                            <w:szCs w:val="28"/>
                          </w:rPr>
                          <w:t>とは？</w:t>
                        </w:r>
                      </w:p>
                    </w:txbxContent>
                  </v:textbox>
                </v:oval>
                <v:oval id="楕円 10" o:spid="_x0000_s1031" style="position:absolute;left:-571;width:12953;height:5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" fillcolor="#a50021 [3204]" stroked="f" strokeweight="1.25pt">
                  <v:textbox inset="0,0,0,0">
                    <w:txbxContent>
                      <w:p w:rsidR="008E076F" w:rsidRPr="00216723" w:rsidRDefault="00E86072" w:rsidP="008E076F">
                        <w:pPr>
                          <w:ind w:left="0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FFFFFF" w:themeColor="background1"/>
                            <w:w w:val="9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FFFFFF" w:themeColor="background1"/>
                            <w:w w:val="90"/>
                            <w:sz w:val="28"/>
                            <w:szCs w:val="28"/>
                          </w:rPr>
                          <w:t>申し込み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57044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1A5D38" wp14:editId="0B76F2BB">
                <wp:simplePos x="0" y="0"/>
                <wp:positionH relativeFrom="column">
                  <wp:posOffset>176229</wp:posOffset>
                </wp:positionH>
                <wp:positionV relativeFrom="paragraph">
                  <wp:posOffset>4486982</wp:posOffset>
                </wp:positionV>
                <wp:extent cx="7209085" cy="1854893"/>
                <wp:effectExtent l="76200" t="1028700" r="11430" b="1021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78937">
                          <a:off x="0" y="0"/>
                          <a:ext cx="7209085" cy="1854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A6592" w:rsidRDefault="0057044A" w:rsidP="003A6592">
                            <w:pPr>
                              <w:spacing w:line="1120" w:lineRule="exact"/>
                              <w:ind w:left="102" w:right="102"/>
                              <w:rPr>
                                <w:rFonts w:ascii="Times New Roman" w:eastAsia="HG丸ｺﾞｼｯｸM-PRO" w:hAnsi="Times New Roman" w:cs="Times New Roman"/>
                                <w:b/>
                                <w:i/>
                                <w:noProof/>
                                <w:color w:val="FF7590" w:themeColor="accent1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6592">
                              <w:rPr>
                                <w:rFonts w:ascii="Times New Roman" w:eastAsia="HG丸ｺﾞｼｯｸM-PRO" w:hAnsi="Times New Roman" w:cs="Times New Roman" w:hint="cs"/>
                                <w:b/>
                                <w:i/>
                                <w:noProof/>
                                <w:color w:val="FF7590" w:themeColor="accent1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Why </w:t>
                            </w:r>
                            <w:r w:rsidRPr="003A6592">
                              <w:rPr>
                                <w:rFonts w:ascii="Times New Roman" w:eastAsia="HG丸ｺﾞｼｯｸM-PRO" w:hAnsi="Times New Roman" w:cs="Times New Roman"/>
                                <w:b/>
                                <w:i/>
                                <w:noProof/>
                                <w:color w:val="FF7590" w:themeColor="accent1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don’t you</w:t>
                            </w:r>
                          </w:p>
                          <w:p w:rsidR="0057044A" w:rsidRPr="007728CA" w:rsidRDefault="0057044A" w:rsidP="003A6592">
                            <w:pPr>
                              <w:spacing w:line="1120" w:lineRule="exact"/>
                              <w:ind w:left="102" w:right="102"/>
                              <w:jc w:val="center"/>
                              <w:rPr>
                                <w:rFonts w:ascii="Segoe UI Symbol" w:hAnsi="Segoe UI Symbol" w:cs="Times New Roman"/>
                                <w:b/>
                                <w:i/>
                                <w:noProof/>
                                <w:color w:val="FF7590" w:themeColor="accent1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6592">
                              <w:rPr>
                                <w:rFonts w:ascii="Times New Roman" w:eastAsia="HG丸ｺﾞｼｯｸM-PRO" w:hAnsi="Times New Roman" w:cs="Times New Roman"/>
                                <w:b/>
                                <w:i/>
                                <w:noProof/>
                                <w:color w:val="FF7590" w:themeColor="accent1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A6592">
                              <w:rPr>
                                <w:rFonts w:ascii="Times New Roman" w:eastAsia="HG丸ｺﾞｼｯｸM-PRO" w:hAnsi="Times New Roman" w:cs="Times New Roman" w:hint="eastAsia"/>
                                <w:b/>
                                <w:i/>
                                <w:noProof/>
                                <w:color w:val="FF7590" w:themeColor="accent1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A6592">
                              <w:rPr>
                                <w:rFonts w:ascii="Times New Roman" w:eastAsia="HG丸ｺﾞｼｯｸM-PRO" w:hAnsi="Times New Roman" w:cs="Times New Roman"/>
                                <w:b/>
                                <w:i/>
                                <w:noProof/>
                                <w:color w:val="FF7590" w:themeColor="accent1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A6592">
                              <w:rPr>
                                <w:rFonts w:ascii="Times New Roman" w:eastAsia="HG丸ｺﾞｼｯｸM-PRO" w:hAnsi="Times New Roman" w:cs="Times New Roman" w:hint="eastAsia"/>
                                <w:b/>
                                <w:i/>
                                <w:noProof/>
                                <w:color w:val="FF7590" w:themeColor="accent1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3A6592">
                              <w:rPr>
                                <w:rFonts w:ascii="Times New Roman" w:eastAsia="HG丸ｺﾞｼｯｸM-PRO" w:hAnsi="Times New Roman" w:cs="Times New Roman"/>
                                <w:b/>
                                <w:i/>
                                <w:noProof/>
                                <w:color w:val="FF7590" w:themeColor="accent1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A6592">
                              <w:rPr>
                                <w:rFonts w:ascii="Times New Roman" w:eastAsia="HG丸ｺﾞｼｯｸM-PRO" w:hAnsi="Times New Roman" w:cs="Times New Roman"/>
                                <w:b/>
                                <w:i/>
                                <w:noProof/>
                                <w:color w:val="FF7590" w:themeColor="accent1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join us</w:t>
                            </w:r>
                            <w:r w:rsidR="007728CA" w:rsidRPr="007728CA">
                              <w:rPr>
                                <w:rFonts w:ascii="Segoe UI Symbol" w:eastAsia="Segoe UI Symbol" w:hAnsi="Segoe UI Symbol" w:cs="Times New Roman" w:hint="eastAsia"/>
                                <w:b/>
                                <w:i/>
                                <w:noProof/>
                                <w:color w:val="FF7590" w:themeColor="accent1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A5D3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32" type="#_x0000_t202" style="position:absolute;left:0;text-align:left;margin-left:13.9pt;margin-top:353.3pt;width:567.65pt;height:146.05pt;rotation:-1115273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" filled="f" stroked="f">
                <v:textbox inset="5.85pt,.7pt,5.85pt,.7pt">
                  <w:txbxContent>
                    <w:p w:rsidR="003A6592" w:rsidRDefault="0057044A" w:rsidP="003A6592">
                      <w:pPr>
                        <w:spacing w:line="1120" w:lineRule="exact"/>
                        <w:ind w:left="102" w:right="102"/>
                        <w:rPr>
                          <w:rFonts w:ascii="Times New Roman" w:eastAsia="HG丸ｺﾞｼｯｸM-PRO" w:hAnsi="Times New Roman" w:cs="Times New Roman"/>
                          <w:b/>
                          <w:i/>
                          <w:noProof/>
                          <w:color w:val="FF7590" w:themeColor="accent1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6592">
                        <w:rPr>
                          <w:rFonts w:ascii="Times New Roman" w:eastAsia="HG丸ｺﾞｼｯｸM-PRO" w:hAnsi="Times New Roman" w:cs="Times New Roman" w:hint="cs"/>
                          <w:b/>
                          <w:i/>
                          <w:noProof/>
                          <w:color w:val="FF7590" w:themeColor="accent1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Why </w:t>
                      </w:r>
                      <w:r w:rsidRPr="003A6592">
                        <w:rPr>
                          <w:rFonts w:ascii="Times New Roman" w:eastAsia="HG丸ｺﾞｼｯｸM-PRO" w:hAnsi="Times New Roman" w:cs="Times New Roman"/>
                          <w:b/>
                          <w:i/>
                          <w:noProof/>
                          <w:color w:val="FF7590" w:themeColor="accent1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don’t you</w:t>
                      </w:r>
                    </w:p>
                    <w:p w:rsidR="0057044A" w:rsidRPr="007728CA" w:rsidRDefault="0057044A" w:rsidP="003A6592">
                      <w:pPr>
                        <w:spacing w:line="1120" w:lineRule="exact"/>
                        <w:ind w:left="102" w:right="102"/>
                        <w:jc w:val="center"/>
                        <w:rPr>
                          <w:rFonts w:ascii="Segoe UI Symbol" w:hAnsi="Segoe UI Symbol" w:cs="Times New Roman"/>
                          <w:b/>
                          <w:i/>
                          <w:noProof/>
                          <w:color w:val="FF7590" w:themeColor="accent1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6592">
                        <w:rPr>
                          <w:rFonts w:ascii="Times New Roman" w:eastAsia="HG丸ｺﾞｼｯｸM-PRO" w:hAnsi="Times New Roman" w:cs="Times New Roman"/>
                          <w:b/>
                          <w:i/>
                          <w:noProof/>
                          <w:color w:val="FF7590" w:themeColor="accent1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A6592">
                        <w:rPr>
                          <w:rFonts w:ascii="Times New Roman" w:eastAsia="HG丸ｺﾞｼｯｸM-PRO" w:hAnsi="Times New Roman" w:cs="Times New Roman" w:hint="eastAsia"/>
                          <w:b/>
                          <w:i/>
                          <w:noProof/>
                          <w:color w:val="FF7590" w:themeColor="accent1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A6592">
                        <w:rPr>
                          <w:rFonts w:ascii="Times New Roman" w:eastAsia="HG丸ｺﾞｼｯｸM-PRO" w:hAnsi="Times New Roman" w:cs="Times New Roman"/>
                          <w:b/>
                          <w:i/>
                          <w:noProof/>
                          <w:color w:val="FF7590" w:themeColor="accent1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A6592">
                        <w:rPr>
                          <w:rFonts w:ascii="Times New Roman" w:eastAsia="HG丸ｺﾞｼｯｸM-PRO" w:hAnsi="Times New Roman" w:cs="Times New Roman" w:hint="eastAsia"/>
                          <w:b/>
                          <w:i/>
                          <w:noProof/>
                          <w:color w:val="FF7590" w:themeColor="accent1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3A6592">
                        <w:rPr>
                          <w:rFonts w:ascii="Times New Roman" w:eastAsia="HG丸ｺﾞｼｯｸM-PRO" w:hAnsi="Times New Roman" w:cs="Times New Roman"/>
                          <w:b/>
                          <w:i/>
                          <w:noProof/>
                          <w:color w:val="FF7590" w:themeColor="accent1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A6592">
                        <w:rPr>
                          <w:rFonts w:ascii="Times New Roman" w:eastAsia="HG丸ｺﾞｼｯｸM-PRO" w:hAnsi="Times New Roman" w:cs="Times New Roman"/>
                          <w:b/>
                          <w:i/>
                          <w:noProof/>
                          <w:color w:val="FF7590" w:themeColor="accent1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join us</w:t>
                      </w:r>
                      <w:r w:rsidR="007728CA" w:rsidRPr="007728CA">
                        <w:rPr>
                          <w:rFonts w:ascii="Segoe UI Symbol" w:eastAsia="Segoe UI Symbol" w:hAnsi="Segoe UI Symbol" w:cs="Times New Roman" w:hint="eastAsia"/>
                          <w:b/>
                          <w:i/>
                          <w:noProof/>
                          <w:color w:val="FF7590" w:themeColor="accent1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406FE">
        <w:rPr>
          <w:noProof/>
        </w:rPr>
        <w:drawing>
          <wp:inline distT="0" distB="0" distL="0" distR="0" wp14:anchorId="6D4AAB0D" wp14:editId="6490F7A0">
            <wp:extent cx="7081502" cy="5534025"/>
            <wp:effectExtent l="0" t="0" r="571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7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81502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レイアウト テーブル"/>
      </w:tblPr>
      <w:tblGrid>
        <w:gridCol w:w="5114"/>
        <w:gridCol w:w="5040"/>
      </w:tblGrid>
      <w:tr w:rsidR="00B617C9" w:rsidRPr="00263274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:rsidR="00B617C9" w:rsidRPr="00263274" w:rsidRDefault="00A501C2" w:rsidP="006E7BD2">
            <w:pPr>
              <w:ind w:left="0"/>
              <w:rPr>
                <w:rFonts w:ascii="Meiryo UI" w:eastAsia="Meiryo UI" w:hAnsi="Meiryo UI"/>
              </w:rPr>
            </w:pPr>
            <w:r>
              <w:rPr>
                <w:rFonts w:ascii="あんずもじ" w:eastAsia="あんずもじ" w:hAnsi="あんずもじ" w:hint="eastAs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 wp14:anchorId="2878902A" wp14:editId="343F6956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117475</wp:posOffset>
                      </wp:positionV>
                      <wp:extent cx="5785485" cy="3314700"/>
                      <wp:effectExtent l="0" t="0" r="24765" b="19050"/>
                      <wp:wrapNone/>
                      <wp:docPr id="12" name="グループ化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5485" cy="3314700"/>
                                <a:chOff x="-495300" y="-492524"/>
                                <a:chExt cx="5785485" cy="3397825"/>
                              </a:xfrm>
                            </wpg:grpSpPr>
                            <wpg:grpSp>
                              <wpg:cNvPr id="11" name="グループ化 11"/>
                              <wpg:cNvGrpSpPr/>
                              <wpg:grpSpPr>
                                <a:xfrm>
                                  <a:off x="-495300" y="-492524"/>
                                  <a:ext cx="5785485" cy="3397825"/>
                                  <a:chOff x="-495300" y="-492524"/>
                                  <a:chExt cx="5785485" cy="3397825"/>
                                </a:xfrm>
                              </wpg:grpSpPr>
                              <wpg:grpSp>
                                <wpg:cNvPr id="7" name="グループ化 7"/>
                                <wpg:cNvGrpSpPr/>
                                <wpg:grpSpPr>
                                  <a:xfrm>
                                    <a:off x="-495300" y="-492524"/>
                                    <a:ext cx="2695575" cy="3397825"/>
                                    <a:chOff x="-1507409" y="-645043"/>
                                    <a:chExt cx="2568857" cy="3398626"/>
                                  </a:xfrm>
                                </wpg:grpSpPr>
                                <wps:wsp>
                                  <wps:cNvPr id="217" name="テキスト ボックス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1507409" y="-645043"/>
                                      <a:ext cx="2568857" cy="339862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345D6" w:rsidRPr="00800B1F" w:rsidRDefault="004345D6" w:rsidP="00800B1F">
                                        <w:pPr>
                                          <w:rPr>
                                            <w:rFonts w:ascii="ＭＳ ゴシック" w:eastAsia="ＭＳ ゴシック" w:hAnsi="ＭＳ ゴシック"/>
                                            <w:w w:val="90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00B1F">
                                          <w:rPr>
                                            <w:rFonts w:ascii="ＭＳ ゴシック" w:eastAsia="ＭＳ ゴシック" w:hAnsi="ＭＳ ゴシック" w:hint="eastAsia"/>
                                            <w:w w:val="90"/>
                                            <w:sz w:val="32"/>
                                            <w:szCs w:val="32"/>
                                          </w:rPr>
                                          <w:t>〇</w:t>
                                        </w:r>
                                        <w:r w:rsidRPr="00800B1F">
                                          <w:rPr>
                                            <w:rFonts w:ascii="ＭＳ ゴシック" w:eastAsia="ＭＳ ゴシック" w:hAnsi="ＭＳ ゴシック"/>
                                            <w:w w:val="90"/>
                                            <w:sz w:val="32"/>
                                            <w:szCs w:val="32"/>
                                          </w:rPr>
                                          <w:t>〇〇〇〇窓口（〇〇）まで</w:t>
                                        </w:r>
                                      </w:p>
                                      <w:p w:rsidR="006E7BD2" w:rsidRDefault="008E076F" w:rsidP="00800B1F">
                                        <w:pPr>
                                          <w:ind w:left="0" w:firstLineChars="100" w:firstLine="288"/>
                                          <w:rPr>
                                            <w:rFonts w:ascii="ＭＳ ゴシック" w:eastAsia="ＭＳ ゴシック" w:hAnsi="ＭＳ ゴシック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00B1F">
                                          <w:rPr>
                                            <w:rFonts w:ascii="ＭＳ ゴシック" w:eastAsia="ＭＳ ゴシック" w:hAnsi="ＭＳ ゴシック" w:hint="eastAsia"/>
                                            <w:w w:val="90"/>
                                            <w:sz w:val="32"/>
                                            <w:szCs w:val="32"/>
                                          </w:rPr>
                                          <w:t>令和</w:t>
                                        </w:r>
                                        <w:r w:rsidR="004B7F0E">
                                          <w:rPr>
                                            <w:rFonts w:ascii="ＭＳ ゴシック" w:eastAsia="ＭＳ ゴシック" w:hAnsi="ＭＳ ゴシック" w:hint="eastAsia"/>
                                            <w:w w:val="90"/>
                                            <w:sz w:val="32"/>
                                            <w:szCs w:val="32"/>
                                          </w:rPr>
                                          <w:t>５</w:t>
                                        </w:r>
                                        <w:r w:rsidRPr="00800B1F">
                                          <w:rPr>
                                            <w:rFonts w:ascii="ＭＳ ゴシック" w:eastAsia="ＭＳ ゴシック" w:hAnsi="ＭＳ ゴシック"/>
                                            <w:w w:val="90"/>
                                            <w:sz w:val="32"/>
                                            <w:szCs w:val="32"/>
                                          </w:rPr>
                                          <w:t>年</w:t>
                                        </w:r>
                                        <w:r w:rsidR="004345D6" w:rsidRPr="00800B1F">
                                          <w:rPr>
                                            <w:rFonts w:ascii="ＭＳ ゴシック" w:eastAsia="ＭＳ ゴシック" w:hAnsi="ＭＳ ゴシック"/>
                                            <w:w w:val="90"/>
                                            <w:sz w:val="32"/>
                                            <w:szCs w:val="32"/>
                                          </w:rPr>
                                          <w:t>〇月〇〇日締め切り</w:t>
                                        </w:r>
                                      </w:p>
                                      <w:p w:rsidR="008E076F" w:rsidRPr="00800B1F" w:rsidRDefault="008E076F" w:rsidP="00800B1F">
                                        <w:pPr>
                                          <w:rPr>
                                            <w:rFonts w:ascii="ＭＳ ゴシック" w:eastAsia="ＭＳ ゴシック" w:hAnsi="ＭＳ ゴシック"/>
                                            <w:w w:val="90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800B1F">
                                          <w:rPr>
                                            <w:rFonts w:ascii="ＭＳ ゴシック" w:eastAsia="ＭＳ ゴシック" w:hAnsi="ＭＳ ゴシック"/>
                                            <w:w w:val="90"/>
                                            <w:sz w:val="32"/>
                                            <w:szCs w:val="32"/>
                                          </w:rPr>
                                          <w:t>〇〇〇大学事務局</w:t>
                                        </w:r>
                                        <w:r w:rsidRPr="00800B1F">
                                          <w:rPr>
                                            <w:rFonts w:ascii="ＭＳ ゴシック" w:eastAsia="ＭＳ ゴシック" w:hAnsi="ＭＳ ゴシック" w:hint="eastAsia"/>
                                            <w:w w:val="90"/>
                                            <w:sz w:val="32"/>
                                            <w:szCs w:val="32"/>
                                          </w:rPr>
                                          <w:t>（</w:t>
                                        </w:r>
                                        <w:r w:rsidRPr="00800B1F">
                                          <w:rPr>
                                            <w:rFonts w:ascii="ＭＳ ゴシック" w:eastAsia="ＭＳ ゴシック" w:hAnsi="ＭＳ ゴシック"/>
                                            <w:w w:val="90"/>
                                            <w:sz w:val="32"/>
                                            <w:szCs w:val="32"/>
                                          </w:rPr>
                                          <w:t>〇〇）まで</w:t>
                                        </w:r>
                                      </w:p>
                                      <w:p w:rsidR="008E076F" w:rsidRDefault="006E7BD2" w:rsidP="00800B1F">
                                        <w:pPr>
                                          <w:ind w:left="0" w:firstLineChars="100" w:firstLine="320"/>
                                          <w:rPr>
                                            <w:rFonts w:ascii="ＭＳ ゴシック" w:eastAsia="ＭＳ ゴシック" w:hAnsi="ＭＳ ゴシック"/>
                                            <w:sz w:val="3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ＭＳ ゴシック" w:eastAsia="ＭＳ ゴシック" w:hAnsi="ＭＳ ゴシック" w:hint="eastAsia"/>
                                            <w:sz w:val="32"/>
                                            <w:szCs w:val="32"/>
                                          </w:rPr>
                                          <w:t>TEL</w:t>
                                        </w:r>
                                        <w:r w:rsidR="008E076F" w:rsidRPr="006E7BD2">
                                          <w:rPr>
                                            <w:rFonts w:ascii="ＭＳ ゴシック" w:eastAsia="ＭＳ ゴシック" w:hAnsi="ＭＳ ゴシック" w:hint="eastAsia"/>
                                            <w:sz w:val="32"/>
                                            <w:szCs w:val="32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ＭＳ ゴシック" w:eastAsia="ＭＳ ゴシック" w:hAnsi="ＭＳ ゴシック"/>
                                            <w:sz w:val="32"/>
                                            <w:szCs w:val="32"/>
                                          </w:rPr>
                                          <w:t>000-000-0000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6" name="図 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-1173972" y="1499900"/>
                                      <a:ext cx="1052195" cy="1016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wps:wsp>
                                <wps:cNvPr id="18" name="テキスト ボックス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295525" y="-492524"/>
                                    <a:ext cx="2994660" cy="339782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8A2E01" w:rsidRPr="00CA1B8A" w:rsidRDefault="008A2E01" w:rsidP="00471B5E">
                                      <w:pPr>
                                        <w:spacing w:line="280" w:lineRule="exact"/>
                                        <w:ind w:left="1124" w:right="102" w:hangingChars="400" w:hanging="1124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A1B8A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日時：10月</w:t>
                                      </w:r>
                                      <w:r w:rsidRPr="00CA1B8A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28日（土）</w:t>
                                      </w:r>
                                    </w:p>
                                    <w:p w:rsidR="007728CA" w:rsidRPr="00CA1B8A" w:rsidRDefault="007728CA" w:rsidP="00471B5E">
                                      <w:pPr>
                                        <w:spacing w:line="280" w:lineRule="exact"/>
                                        <w:ind w:leftChars="8" w:left="19" w:right="102" w:firstLineChars="300" w:firstLine="843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A1B8A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  <w:r w:rsidRPr="00CA1B8A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4</w:t>
                                      </w:r>
                                      <w:r w:rsidRPr="00CA1B8A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:</w:t>
                                      </w:r>
                                      <w:r w:rsidRPr="00CA1B8A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0</w:t>
                                      </w:r>
                                      <w:r w:rsidR="008A2E01" w:rsidRPr="00CA1B8A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0</w:t>
                                      </w:r>
                                      <w:r w:rsidRPr="00CA1B8A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～</w:t>
                                      </w:r>
                                      <w:r w:rsidRPr="00CA1B8A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16:00</w:t>
                                      </w:r>
                                      <w:r w:rsidRPr="00CA1B8A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（受付</w:t>
                                      </w:r>
                                      <w:r w:rsidRPr="00CA1B8A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13:3</w:t>
                                      </w:r>
                                      <w:r w:rsidR="008A2E01" w:rsidRPr="00CA1B8A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0</w:t>
                                      </w:r>
                                      <w:r w:rsidRPr="00CA1B8A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）</w:t>
                                      </w:r>
                                    </w:p>
                                    <w:p w:rsidR="00DA2152" w:rsidRDefault="008A2E01" w:rsidP="00471B5E">
                                      <w:pPr>
                                        <w:spacing w:line="280" w:lineRule="exact"/>
                                        <w:ind w:leftChars="8" w:left="19" w:right="102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A1B8A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会場：</w:t>
                                      </w:r>
                                      <w:r w:rsidR="00471B5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イオンタウン</w:t>
                                      </w:r>
                                      <w:r w:rsidRPr="00CA1B8A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ふじみ野</w:t>
                                      </w:r>
                                    </w:p>
                                    <w:p w:rsidR="00471B5E" w:rsidRDefault="008A2E01" w:rsidP="00DA2152">
                                      <w:pPr>
                                        <w:spacing w:line="280" w:lineRule="exact"/>
                                        <w:ind w:leftChars="8" w:left="19" w:right="102" w:firstLineChars="400" w:firstLine="1124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A1B8A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２F</w:t>
                                      </w:r>
                                      <w:r w:rsidR="00471B5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イオンタウン</w:t>
                                      </w:r>
                                      <w:r w:rsidR="00471B5E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ホール</w:t>
                                      </w:r>
                                    </w:p>
                                    <w:p w:rsidR="00CA1B8A" w:rsidRDefault="00CA1B8A" w:rsidP="00471B5E">
                                      <w:pPr>
                                        <w:spacing w:line="280" w:lineRule="exact"/>
                                        <w:ind w:leftChars="8" w:left="19" w:right="102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CA1B8A" w:rsidRDefault="00CA1B8A" w:rsidP="00471B5E">
                                      <w:pPr>
                                        <w:spacing w:line="280" w:lineRule="exact"/>
                                        <w:ind w:leftChars="8" w:left="19" w:right="102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CA1B8A" w:rsidRPr="00CA1B8A" w:rsidRDefault="00CA1B8A" w:rsidP="00471B5E">
                                      <w:pPr>
                                        <w:spacing w:line="280" w:lineRule="exact"/>
                                        <w:ind w:leftChars="8" w:left="19" w:right="102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  <w:p w:rsidR="00946657" w:rsidRPr="00CA1B8A" w:rsidRDefault="00946657" w:rsidP="00471B5E">
                                      <w:pPr>
                                        <w:pStyle w:val="affb"/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line="280" w:lineRule="exact"/>
                                        <w:ind w:leftChars="0" w:right="102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CA1B8A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モルック協会</w:t>
                                      </w:r>
                                      <w:r w:rsidRPr="00CA1B8A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指導者による</w:t>
                                      </w:r>
                                      <w:r w:rsidRPr="00CA1B8A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講習</w:t>
                                      </w:r>
                                    </w:p>
                                    <w:p w:rsidR="004B7F0E" w:rsidRPr="00471B5E" w:rsidRDefault="00EA6705" w:rsidP="00471B5E">
                                      <w:pPr>
                                        <w:pStyle w:val="affb"/>
                                        <w:numPr>
                                          <w:ilvl w:val="0"/>
                                          <w:numId w:val="14"/>
                                        </w:numPr>
                                        <w:spacing w:line="280" w:lineRule="exact"/>
                                        <w:ind w:leftChars="0" w:right="102"/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</w:pPr>
                                      <w:r w:rsidRPr="00471B5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ゲーム</w:t>
                                      </w:r>
                                      <w:r w:rsidR="00C37F60" w:rsidRPr="00471B5E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競技</w:t>
                                      </w:r>
                                      <w:r w:rsidR="00CA1B8A" w:rsidRPr="00471B5E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 xml:space="preserve">　</w:t>
                                      </w:r>
                                      <w:r w:rsidR="00A501C2" w:rsidRPr="00471B5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  <w:r w:rsidR="004B7F0E" w:rsidRPr="00471B5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位～</w:t>
                                      </w:r>
                                      <w:r w:rsidR="00A501C2" w:rsidRPr="00471B5E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3</w:t>
                                      </w:r>
                                      <w:r w:rsidR="004B7F0E" w:rsidRPr="00471B5E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位まで</w:t>
                                      </w:r>
                                      <w:r w:rsidR="004B7F0E" w:rsidRPr="00471B5E">
                                        <w:rPr>
                                          <w:rFonts w:ascii="ＭＳ ゴシック" w:eastAsia="ＭＳ ゴシック" w:hAnsi="ＭＳ ゴシック" w:hint="eastAsia"/>
                                          <w:b/>
                                          <w:sz w:val="28"/>
                                          <w:szCs w:val="28"/>
                                        </w:rPr>
                                        <w:t>賞品</w:t>
                                      </w:r>
                                      <w:r w:rsidR="004B7F0E" w:rsidRPr="00471B5E"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28"/>
                                          <w:szCs w:val="28"/>
                                        </w:rPr>
                                        <w:t>あり</w:t>
                                      </w:r>
                                    </w:p>
                                    <w:p w:rsidR="004B7F0E" w:rsidRPr="008F714E" w:rsidRDefault="004B7F0E" w:rsidP="008F714E">
                                      <w:pPr>
                                        <w:rPr>
                                          <w:rFonts w:ascii="ＭＳ ゴシック" w:eastAsia="ＭＳ ゴシック" w:hAnsi="ＭＳ ゴシック"/>
                                          <w:b/>
                                          <w:sz w:val="32"/>
                                          <w:szCs w:val="32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9" name="テキスト ボックス 9"/>
                              <wps:cNvSpPr txBox="1"/>
                              <wps:spPr>
                                <a:xfrm>
                                  <a:off x="885825" y="2078937"/>
                                  <a:ext cx="1314450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B51801" w:rsidRDefault="00B51801" w:rsidP="00B51801">
                                    <w:pPr>
                                      <w:spacing w:before="100" w:beforeAutospacing="1" w:after="100" w:afterAutospacing="1" w:line="200" w:lineRule="exact"/>
                                      <w:ind w:left="0" w:right="102"/>
                                      <w:jc w:val="center"/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</w:pPr>
                                    <w:r w:rsidRPr="00B51801">
                                      <w:rPr>
                                        <w:rFonts w:ascii="ＭＳ ゴシック" w:eastAsia="ＭＳ ゴシック" w:hAnsi="ＭＳ ゴシック" w:hint="eastAsia"/>
                                        <w:sz w:val="18"/>
                                        <w:szCs w:val="18"/>
                                      </w:rPr>
                                      <w:t>日本</w:t>
                                    </w:r>
                                    <w:r w:rsidRPr="00B51801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モルック協会</w:t>
                                    </w:r>
                                    <w:r>
                                      <w:rPr>
                                        <w:rFonts w:ascii="ＭＳ ゴシック" w:eastAsia="ＭＳ ゴシック" w:hAnsi="ＭＳ ゴシック" w:hint="eastAsia"/>
                                        <w:sz w:val="18"/>
                                        <w:szCs w:val="18"/>
                                      </w:rPr>
                                      <w:t>ＨＰ</w:t>
                                    </w:r>
                                  </w:p>
                                  <w:p w:rsidR="00B51801" w:rsidRPr="00B51801" w:rsidRDefault="00B51801" w:rsidP="00B51801">
                                    <w:pPr>
                                      <w:spacing w:before="100" w:beforeAutospacing="1" w:after="100" w:afterAutospacing="1" w:line="220" w:lineRule="atLeast"/>
                                      <w:ind w:left="0" w:right="102"/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78902A" id="グループ化 12" o:spid="_x0000_s1033" style="position:absolute;margin-left:72.3pt;margin-top:9.25pt;width:455.55pt;height:261pt;z-index:-251634688;mso-width-relative:margin;mso-height-relative:margin" coordorigin="-4953,-4925" coordsize="57854,33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">
                      <v:group id="グループ化 11" o:spid="_x0000_s1034" style="position:absolute;left:-4953;top:-4925;width:57854;height:33978" coordorigin="-4953,-4925" coordsize="57854,3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group id="グループ化 7" o:spid="_x0000_s1035" style="position:absolute;left:-4953;top:-4925;width:26955;height:33978" coordorigin="-15074,-6450" coordsize="25688,3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<v:shape id="_x0000_s1036" type="#_x0000_t202" style="position:absolute;left:-15074;top:-6450;width:25688;height:33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" stroked="f">
                            <v:textbox inset="0,0,0,0">
                              <w:txbxContent>
                                <w:p w:rsidR="004345D6" w:rsidRPr="00800B1F" w:rsidRDefault="004345D6" w:rsidP="00800B1F">
                                  <w:pPr>
                                    <w:rPr>
                                      <w:rFonts w:ascii="ＭＳ ゴシック" w:eastAsia="ＭＳ ゴシック" w:hAnsi="ＭＳ ゴシック"/>
                                      <w:w w:val="90"/>
                                      <w:sz w:val="32"/>
                                      <w:szCs w:val="32"/>
                                    </w:rPr>
                                  </w:pPr>
                                  <w:r w:rsidRPr="00800B1F">
                                    <w:rPr>
                                      <w:rFonts w:ascii="ＭＳ ゴシック" w:eastAsia="ＭＳ ゴシック" w:hAnsi="ＭＳ ゴシック" w:hint="eastAsia"/>
                                      <w:w w:val="90"/>
                                      <w:sz w:val="32"/>
                                      <w:szCs w:val="32"/>
                                    </w:rPr>
                                    <w:t>〇</w:t>
                                  </w:r>
                                  <w:r w:rsidRPr="00800B1F">
                                    <w:rPr>
                                      <w:rFonts w:ascii="ＭＳ ゴシック" w:eastAsia="ＭＳ ゴシック" w:hAnsi="ＭＳ ゴシック"/>
                                      <w:w w:val="90"/>
                                      <w:sz w:val="32"/>
                                      <w:szCs w:val="32"/>
                                    </w:rPr>
                                    <w:t>〇〇〇〇窓口（〇〇）まで</w:t>
                                  </w:r>
                                </w:p>
                                <w:p w:rsidR="006E7BD2" w:rsidRDefault="008E076F" w:rsidP="00800B1F">
                                  <w:pPr>
                                    <w:ind w:left="0" w:firstLineChars="100" w:firstLine="288"/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  <w:szCs w:val="32"/>
                                    </w:rPr>
                                  </w:pPr>
                                  <w:r w:rsidRPr="00800B1F">
                                    <w:rPr>
                                      <w:rFonts w:ascii="ＭＳ ゴシック" w:eastAsia="ＭＳ ゴシック" w:hAnsi="ＭＳ ゴシック" w:hint="eastAsia"/>
                                      <w:w w:val="90"/>
                                      <w:sz w:val="32"/>
                                      <w:szCs w:val="32"/>
                                    </w:rPr>
                                    <w:t>令和</w:t>
                                  </w:r>
                                  <w:r w:rsidR="004B7F0E">
                                    <w:rPr>
                                      <w:rFonts w:ascii="ＭＳ ゴシック" w:eastAsia="ＭＳ ゴシック" w:hAnsi="ＭＳ ゴシック" w:hint="eastAsia"/>
                                      <w:w w:val="90"/>
                                      <w:sz w:val="32"/>
                                      <w:szCs w:val="32"/>
                                    </w:rPr>
                                    <w:t>５</w:t>
                                  </w:r>
                                  <w:r w:rsidRPr="00800B1F">
                                    <w:rPr>
                                      <w:rFonts w:ascii="ＭＳ ゴシック" w:eastAsia="ＭＳ ゴシック" w:hAnsi="ＭＳ ゴシック"/>
                                      <w:w w:val="90"/>
                                      <w:sz w:val="32"/>
                                      <w:szCs w:val="32"/>
                                    </w:rPr>
                                    <w:t>年</w:t>
                                  </w:r>
                                  <w:r w:rsidR="004345D6" w:rsidRPr="00800B1F">
                                    <w:rPr>
                                      <w:rFonts w:ascii="ＭＳ ゴシック" w:eastAsia="ＭＳ ゴシック" w:hAnsi="ＭＳ ゴシック"/>
                                      <w:w w:val="90"/>
                                      <w:sz w:val="32"/>
                                      <w:szCs w:val="32"/>
                                    </w:rPr>
                                    <w:t>〇月〇〇日締め切り</w:t>
                                  </w:r>
                                </w:p>
                                <w:p w:rsidR="008E076F" w:rsidRPr="00800B1F" w:rsidRDefault="008E076F" w:rsidP="00800B1F">
                                  <w:pPr>
                                    <w:rPr>
                                      <w:rFonts w:ascii="ＭＳ ゴシック" w:eastAsia="ＭＳ ゴシック" w:hAnsi="ＭＳ ゴシック"/>
                                      <w:w w:val="90"/>
                                      <w:sz w:val="32"/>
                                      <w:szCs w:val="32"/>
                                    </w:rPr>
                                  </w:pPr>
                                  <w:r w:rsidRPr="00800B1F">
                                    <w:rPr>
                                      <w:rFonts w:ascii="ＭＳ ゴシック" w:eastAsia="ＭＳ ゴシック" w:hAnsi="ＭＳ ゴシック"/>
                                      <w:w w:val="90"/>
                                      <w:sz w:val="32"/>
                                      <w:szCs w:val="32"/>
                                    </w:rPr>
                                    <w:t>〇〇〇大学事務局</w:t>
                                  </w:r>
                                  <w:r w:rsidRPr="00800B1F">
                                    <w:rPr>
                                      <w:rFonts w:ascii="ＭＳ ゴシック" w:eastAsia="ＭＳ ゴシック" w:hAnsi="ＭＳ ゴシック" w:hint="eastAsia"/>
                                      <w:w w:val="90"/>
                                      <w:sz w:val="32"/>
                                      <w:szCs w:val="32"/>
                                    </w:rPr>
                                    <w:t>（</w:t>
                                  </w:r>
                                  <w:r w:rsidRPr="00800B1F">
                                    <w:rPr>
                                      <w:rFonts w:ascii="ＭＳ ゴシック" w:eastAsia="ＭＳ ゴシック" w:hAnsi="ＭＳ ゴシック"/>
                                      <w:w w:val="90"/>
                                      <w:sz w:val="32"/>
                                      <w:szCs w:val="32"/>
                                    </w:rPr>
                                    <w:t>〇〇）まで</w:t>
                                  </w:r>
                                </w:p>
                                <w:p w:rsidR="008E076F" w:rsidRDefault="006E7BD2" w:rsidP="00800B1F">
                                  <w:pPr>
                                    <w:ind w:left="0" w:firstLineChars="100" w:firstLine="320"/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32"/>
                                      <w:szCs w:val="32"/>
                                    </w:rPr>
                                    <w:t>TEL</w:t>
                                  </w:r>
                                  <w:r w:rsidR="008E076F" w:rsidRPr="006E7BD2">
                                    <w:rPr>
                                      <w:rFonts w:ascii="ＭＳ ゴシック" w:eastAsia="ＭＳ ゴシック" w:hAnsi="ＭＳ ゴシック" w:hint="eastAsia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32"/>
                                      <w:szCs w:val="32"/>
                                    </w:rPr>
                                    <w:t>000-000-0000</w:t>
                                  </w:r>
                                </w:p>
                              </w:txbxContent>
                            </v:textbox>
                          </v:shape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図 16" o:spid="_x0000_s1037" type="#_x0000_t75" style="position:absolute;left:-11739;top:14999;width:10522;height:10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">
                            <v:imagedata r:id="rId15" o:title=""/>
                            <v:path arrowok="t"/>
                          </v:shape>
                        </v:group>
                        <v:shape id="_x0000_s1038" type="#_x0000_t202" style="position:absolute;left:22955;top:-4925;width:29946;height:33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">
                          <v:stroke dashstyle="dash"/>
                          <v:textbox inset="0,0,0,0">
                            <w:txbxContent>
                              <w:p w:rsidR="008A2E01" w:rsidRPr="00CA1B8A" w:rsidRDefault="008A2E01" w:rsidP="00471B5E">
                                <w:pPr>
                                  <w:spacing w:line="280" w:lineRule="exact"/>
                                  <w:ind w:left="1124" w:right="102" w:hangingChars="400" w:hanging="1124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CA1B8A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日時：10月</w:t>
                                </w:r>
                                <w:r w:rsidRPr="00CA1B8A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28日（土）</w:t>
                                </w:r>
                              </w:p>
                              <w:p w:rsidR="007728CA" w:rsidRPr="00CA1B8A" w:rsidRDefault="007728CA" w:rsidP="00471B5E">
                                <w:pPr>
                                  <w:spacing w:line="280" w:lineRule="exact"/>
                                  <w:ind w:leftChars="8" w:left="19" w:right="102" w:firstLineChars="300" w:firstLine="843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CA1B8A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Pr="00CA1B8A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4</w:t>
                                </w:r>
                                <w:r w:rsidRPr="00CA1B8A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:</w:t>
                                </w:r>
                                <w:r w:rsidRPr="00CA1B8A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 w:rsidR="008A2E01" w:rsidRPr="00CA1B8A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 w:rsidRPr="00CA1B8A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～</w:t>
                                </w:r>
                                <w:r w:rsidRPr="00CA1B8A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16:00</w:t>
                                </w:r>
                                <w:r w:rsidRPr="00CA1B8A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（受付</w:t>
                                </w:r>
                                <w:r w:rsidRPr="00CA1B8A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13:3</w:t>
                                </w:r>
                                <w:r w:rsidR="008A2E01" w:rsidRPr="00CA1B8A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0</w:t>
                                </w:r>
                                <w:r w:rsidRPr="00CA1B8A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）</w:t>
                                </w:r>
                              </w:p>
                              <w:p w:rsidR="00DA2152" w:rsidRDefault="008A2E01" w:rsidP="00471B5E">
                                <w:pPr>
                                  <w:spacing w:line="280" w:lineRule="exact"/>
                                  <w:ind w:leftChars="8" w:left="19" w:right="102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CA1B8A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会場：</w:t>
                                </w:r>
                                <w:r w:rsidR="00471B5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イオンタウン</w:t>
                                </w:r>
                                <w:r w:rsidRPr="00CA1B8A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ふじみ野</w:t>
                                </w:r>
                              </w:p>
                              <w:p w:rsidR="00471B5E" w:rsidRDefault="008A2E01" w:rsidP="00DA2152">
                                <w:pPr>
                                  <w:spacing w:line="280" w:lineRule="exact"/>
                                  <w:ind w:leftChars="8" w:left="19" w:right="102" w:firstLineChars="400" w:firstLine="1124"/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</w:pPr>
                                <w:bookmarkStart w:id="1" w:name="_GoBack"/>
                                <w:bookmarkEnd w:id="1"/>
                                <w:r w:rsidRPr="00CA1B8A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２F</w:t>
                                </w:r>
                                <w:r w:rsidR="00471B5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イオンタウン</w:t>
                                </w:r>
                                <w:r w:rsidR="00471B5E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ホール</w:t>
                                </w:r>
                              </w:p>
                              <w:p w:rsidR="00CA1B8A" w:rsidRDefault="00CA1B8A" w:rsidP="00471B5E">
                                <w:pPr>
                                  <w:spacing w:line="280" w:lineRule="exact"/>
                                  <w:ind w:leftChars="8" w:left="19" w:right="102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CA1B8A" w:rsidRDefault="00CA1B8A" w:rsidP="00471B5E">
                                <w:pPr>
                                  <w:spacing w:line="280" w:lineRule="exact"/>
                                  <w:ind w:leftChars="8" w:left="19" w:right="102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CA1B8A" w:rsidRPr="00CA1B8A" w:rsidRDefault="00CA1B8A" w:rsidP="00471B5E">
                                <w:pPr>
                                  <w:spacing w:line="280" w:lineRule="exact"/>
                                  <w:ind w:leftChars="8" w:left="19" w:right="102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946657" w:rsidRPr="00CA1B8A" w:rsidRDefault="00946657" w:rsidP="00471B5E">
                                <w:pPr>
                                  <w:pStyle w:val="affb"/>
                                  <w:numPr>
                                    <w:ilvl w:val="0"/>
                                    <w:numId w:val="14"/>
                                  </w:numPr>
                                  <w:spacing w:line="280" w:lineRule="exact"/>
                                  <w:ind w:leftChars="0" w:right="102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CA1B8A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モルック協会</w:t>
                                </w:r>
                                <w:r w:rsidRPr="00CA1B8A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指導者による</w:t>
                                </w:r>
                                <w:r w:rsidRPr="00CA1B8A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講習</w:t>
                                </w:r>
                              </w:p>
                              <w:p w:rsidR="004B7F0E" w:rsidRPr="00471B5E" w:rsidRDefault="00EA6705" w:rsidP="00471B5E">
                                <w:pPr>
                                  <w:pStyle w:val="affb"/>
                                  <w:numPr>
                                    <w:ilvl w:val="0"/>
                                    <w:numId w:val="14"/>
                                  </w:numPr>
                                  <w:spacing w:line="280" w:lineRule="exact"/>
                                  <w:ind w:leftChars="0" w:right="102"/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471B5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ゲーム</w:t>
                                </w:r>
                                <w:r w:rsidR="00C37F60" w:rsidRPr="00471B5E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競技</w:t>
                                </w:r>
                                <w:r w:rsidR="00CA1B8A" w:rsidRPr="00471B5E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 xml:space="preserve">　</w:t>
                                </w:r>
                                <w:r w:rsidR="00A501C2" w:rsidRPr="00471B5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4B7F0E" w:rsidRPr="00471B5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位～</w:t>
                                </w:r>
                                <w:r w:rsidR="00A501C2" w:rsidRPr="00471B5E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4B7F0E" w:rsidRPr="00471B5E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位まで</w:t>
                                </w:r>
                                <w:r w:rsidR="004B7F0E" w:rsidRPr="00471B5E">
                                  <w:rPr>
                                    <w:rFonts w:ascii="ＭＳ ゴシック" w:eastAsia="ＭＳ ゴシック" w:hAnsi="ＭＳ ゴシック" w:hint="eastAsia"/>
                                    <w:b/>
                                    <w:sz w:val="28"/>
                                    <w:szCs w:val="28"/>
                                  </w:rPr>
                                  <w:t>賞品</w:t>
                                </w:r>
                                <w:r w:rsidR="004B7F0E" w:rsidRPr="00471B5E">
                                  <w:rPr>
                                    <w:rFonts w:ascii="ＭＳ ゴシック" w:eastAsia="ＭＳ ゴシック" w:hAnsi="ＭＳ ゴシック"/>
                                    <w:b/>
                                    <w:sz w:val="28"/>
                                    <w:szCs w:val="28"/>
                                  </w:rPr>
                                  <w:t>あり</w:t>
                                </w:r>
                              </w:p>
                              <w:p w:rsidR="004B7F0E" w:rsidRPr="008F714E" w:rsidRDefault="004B7F0E" w:rsidP="008F714E">
                                <w:pPr>
                                  <w:rPr>
                                    <w:rFonts w:ascii="ＭＳ ゴシック" w:eastAsia="ＭＳ ゴシック" w:hAnsi="ＭＳ ゴシック"/>
                                    <w:b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テキスト ボックス 9" o:spid="_x0000_s1039" type="#_x0000_t202" style="position:absolute;left:8858;top:20789;width:13144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" fillcolor="white [3201]" stroked="f" strokeweight=".5pt">
                        <v:textbox inset="0,0,0,0">
                          <w:txbxContent>
                            <w:p w:rsidR="00B51801" w:rsidRDefault="00B51801" w:rsidP="00B51801">
                              <w:pPr>
                                <w:spacing w:before="100" w:beforeAutospacing="1" w:after="100" w:afterAutospacing="1" w:line="200" w:lineRule="exact"/>
                                <w:ind w:left="0" w:right="102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 w:rsidRPr="00B51801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日本</w:t>
                              </w:r>
                              <w:r w:rsidRPr="00B51801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モルック協会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ＨＰ</w:t>
                              </w:r>
                            </w:p>
                            <w:p w:rsidR="00B51801" w:rsidRPr="00B51801" w:rsidRDefault="00B51801" w:rsidP="00B51801">
                              <w:pPr>
                                <w:spacing w:before="100" w:beforeAutospacing="1" w:after="100" w:afterAutospacing="1" w:line="220" w:lineRule="atLeast"/>
                                <w:ind w:left="0" w:right="102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E076F">
              <w:rPr>
                <w:rFonts w:ascii="あんずもじ" w:eastAsia="あんずもじ" w:hAnsi="あんずもじ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FB8C60E" wp14:editId="6E9301AB">
                      <wp:simplePos x="0" y="0"/>
                      <wp:positionH relativeFrom="column">
                        <wp:posOffset>1432560</wp:posOffset>
                      </wp:positionH>
                      <wp:positionV relativeFrom="paragraph">
                        <wp:posOffset>8119110</wp:posOffset>
                      </wp:positionV>
                      <wp:extent cx="1295400" cy="514350"/>
                      <wp:effectExtent l="0" t="0" r="0" b="0"/>
                      <wp:wrapNone/>
                      <wp:docPr id="13" name="楕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514350"/>
                              </a:xfrm>
                              <a:prstGeom prst="ellips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E076F" w:rsidRPr="008E076F" w:rsidRDefault="008E076F" w:rsidP="008E076F">
                                  <w:pPr>
                                    <w:ind w:left="0"/>
                                    <w:jc w:val="center"/>
                                    <w:rPr>
                                      <w:rFonts w:ascii="あんずもじ" w:eastAsia="あんずもじ" w:hAnsi="あんずもじ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8E076F">
                                    <w:rPr>
                                      <w:rFonts w:ascii="あんずもじ" w:eastAsia="あんずもじ" w:hAnsi="あんずもじ" w:hint="eastAsia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問い合わせ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B8C60E" id="楕円 13" o:spid="_x0000_s1040" style="position:absolute;margin-left:112.8pt;margin-top:639.3pt;width:102pt;height:4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" fillcolor="#a50021 [3204]" stroked="f" strokeweight="1.25pt">
                      <v:textbox inset="0,0,0,0">
                        <w:txbxContent>
                          <w:p w:rsidR="008E076F" w:rsidRPr="008E076F" w:rsidRDefault="008E076F" w:rsidP="008E076F">
                            <w:pPr>
                              <w:ind w:left="0"/>
                              <w:jc w:val="center"/>
                              <w:rPr>
                                <w:rFonts w:ascii="あんずもじ" w:eastAsia="あんずもじ" w:hAnsi="あんずもじ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E076F">
                              <w:rPr>
                                <w:rFonts w:ascii="あんずもじ" w:eastAsia="あんずもじ" w:hAnsi="あんずもじ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問い合わせ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5040" w:type="dxa"/>
            <w:vAlign w:val="center"/>
          </w:tcPr>
          <w:p w:rsidR="00B617C9" w:rsidRPr="00263274" w:rsidRDefault="00CA1B8A" w:rsidP="00946657">
            <w:pPr>
              <w:pStyle w:val="ac"/>
              <w:spacing w:after="0"/>
              <w:ind w:left="0" w:right="321"/>
              <w:jc w:val="left"/>
              <w:rPr>
                <w:rFonts w:eastAsia="Meiryo UI"/>
                <w:lang w:val="ja-JP" w:bidi="ja-JP"/>
              </w:rPr>
            </w:pPr>
            <w:r w:rsidRPr="00CA1B8A">
              <w:rPr>
                <w:rFonts w:eastAsia="Meiryo UI"/>
                <w:noProof/>
                <w:szCs w:val="22"/>
              </w:rPr>
              <w:drawing>
                <wp:anchor distT="0" distB="0" distL="114300" distR="114300" simplePos="0" relativeHeight="251686912" behindDoc="0" locked="0" layoutInCell="1" allowOverlap="1" wp14:anchorId="5F6390B5" wp14:editId="09B35955">
                  <wp:simplePos x="0" y="0"/>
                  <wp:positionH relativeFrom="column">
                    <wp:posOffset>1478280</wp:posOffset>
                  </wp:positionH>
                  <wp:positionV relativeFrom="paragraph">
                    <wp:posOffset>1106170</wp:posOffset>
                  </wp:positionV>
                  <wp:extent cx="1055370" cy="1055370"/>
                  <wp:effectExtent l="0" t="0" r="0" b="0"/>
                  <wp:wrapNone/>
                  <wp:docPr id="5" name="図 5" descr="Y:\TJUP\令和５年度\学生イベント交流委員会\イオンタウンふじみ野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TJUP\令和５年度\学生イベント交流委員会\イオンタウンふじみ野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37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0406FE" w:rsidRDefault="000406FE" w:rsidP="0057044A">
      <w:pPr>
        <w:pStyle w:val="af6"/>
        <w:spacing w:before="0" w:line="260" w:lineRule="exact"/>
        <w:ind w:right="102"/>
        <w:rPr>
          <w:rFonts w:ascii="ＭＳ ゴシック" w:eastAsia="ＭＳ ゴシック" w:hAnsi="ＭＳ ゴシック"/>
          <w:b/>
          <w:sz w:val="22"/>
          <w:szCs w:val="22"/>
        </w:rPr>
      </w:pPr>
    </w:p>
    <w:p w:rsidR="002A068F" w:rsidRPr="00216723" w:rsidRDefault="004B7F0E" w:rsidP="00A501C2">
      <w:pPr>
        <w:pStyle w:val="af6"/>
        <w:spacing w:before="0" w:line="360" w:lineRule="exact"/>
        <w:ind w:right="102"/>
        <w:rPr>
          <w:rFonts w:ascii="Meiryo UI" w:eastAsia="Meiryo UI" w:hAnsi="Meiryo UI"/>
          <w:sz w:val="22"/>
          <w:szCs w:val="22"/>
        </w:rPr>
      </w:pPr>
      <w:r w:rsidRPr="00216723">
        <w:rPr>
          <w:rFonts w:ascii="Meiryo UI" w:eastAsia="Meiryo UI" w:hAnsi="Meiryo U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7D5DB2E" wp14:editId="12466D19">
                <wp:simplePos x="0" y="0"/>
                <wp:positionH relativeFrom="column">
                  <wp:posOffset>45720</wp:posOffset>
                </wp:positionH>
                <wp:positionV relativeFrom="paragraph">
                  <wp:posOffset>625475</wp:posOffset>
                </wp:positionV>
                <wp:extent cx="7099935" cy="666750"/>
                <wp:effectExtent l="0" t="0" r="24765" b="1905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93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BD2" w:rsidRPr="00216723" w:rsidRDefault="006E7BD2" w:rsidP="006E7BD2">
                            <w:pPr>
                              <w:spacing w:line="280" w:lineRule="exact"/>
                              <w:ind w:left="102" w:right="102"/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</w:pPr>
                            <w:r w:rsidRPr="00216723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埼玉東上</w:t>
                            </w:r>
                            <w:r w:rsidRPr="00216723"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t>地域大学プラット</w:t>
                            </w:r>
                            <w:r w:rsidRPr="00216723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フォーム</w:t>
                            </w:r>
                            <w:r w:rsidRPr="00216723"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t>は、埼玉県の</w:t>
                            </w:r>
                            <w:r w:rsidRPr="00216723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東武東上線</w:t>
                            </w:r>
                            <w:r w:rsidRPr="00216723"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t>沿線</w:t>
                            </w:r>
                            <w:r w:rsidRPr="00216723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および</w:t>
                            </w:r>
                            <w:r w:rsidRPr="00216723"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t>西武線沿線の大学・短期大学、自治体、企業が連携するプラットフォームです。「</w:t>
                            </w:r>
                            <w:r w:rsidRPr="00216723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地元</w:t>
                            </w:r>
                            <w:r w:rsidRPr="00216723"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t>で生まれ、地元で育ち、地元で生きていく若い世代への支援」を</w:t>
                            </w:r>
                            <w:r w:rsidRPr="00216723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2"/>
                              </w:rPr>
                              <w:t>ビジョン</w:t>
                            </w:r>
                            <w:r w:rsidRPr="00216723">
                              <w:rPr>
                                <w:rFonts w:ascii="ＭＳ ゴシック" w:eastAsia="ＭＳ ゴシック" w:hAnsi="ＭＳ ゴシック"/>
                                <w:sz w:val="22"/>
                                <w:szCs w:val="22"/>
                              </w:rPr>
                              <w:t>に活動しています。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DB2E" id="テキスト ボックス 2" o:spid="_x0000_s1041" type="#_x0000_t202" style="position:absolute;left:0;text-align:left;margin-left:3.6pt;margin-top:49.25pt;width:559.05pt;height:5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">
                <v:stroke dashstyle="3 1"/>
                <v:textbox inset="0,0,0,0">
                  <w:txbxContent>
                    <w:p w:rsidR="006E7BD2" w:rsidRPr="00216723" w:rsidRDefault="006E7BD2" w:rsidP="006E7BD2">
                      <w:pPr>
                        <w:spacing w:line="280" w:lineRule="exact"/>
                        <w:ind w:left="102" w:right="102"/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</w:pPr>
                      <w:r w:rsidRPr="00216723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埼玉東上</w:t>
                      </w:r>
                      <w:r w:rsidRPr="00216723"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t>地域大学プラット</w:t>
                      </w:r>
                      <w:r w:rsidRPr="00216723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フォーム</w:t>
                      </w:r>
                      <w:r w:rsidRPr="00216723"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t>は、埼玉県の</w:t>
                      </w:r>
                      <w:r w:rsidRPr="00216723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東武東上線</w:t>
                      </w:r>
                      <w:r w:rsidRPr="00216723"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t>沿線</w:t>
                      </w:r>
                      <w:r w:rsidRPr="00216723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および</w:t>
                      </w:r>
                      <w:r w:rsidRPr="00216723"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t>西武線沿線の大学・短期大学、自治体、企業が連携するプラットフォームです。「</w:t>
                      </w:r>
                      <w:r w:rsidRPr="00216723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地元</w:t>
                      </w:r>
                      <w:r w:rsidRPr="00216723"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t>で生まれ、地元で育ち、地元で生きていく若い世代への支援」を</w:t>
                      </w:r>
                      <w:r w:rsidRPr="00216723">
                        <w:rPr>
                          <w:rFonts w:ascii="ＭＳ ゴシック" w:eastAsia="ＭＳ ゴシック" w:hAnsi="ＭＳ ゴシック" w:hint="eastAsia"/>
                          <w:sz w:val="22"/>
                          <w:szCs w:val="22"/>
                        </w:rPr>
                        <w:t>ビジョン</w:t>
                      </w:r>
                      <w:r w:rsidRPr="00216723">
                        <w:rPr>
                          <w:rFonts w:ascii="ＭＳ ゴシック" w:eastAsia="ＭＳ ゴシック" w:hAnsi="ＭＳ ゴシック"/>
                          <w:sz w:val="22"/>
                          <w:szCs w:val="22"/>
                        </w:rPr>
                        <w:t>に活動しています。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A068F" w:rsidRPr="00216723" w:rsidSect="00702AF8">
      <w:footerReference w:type="default" r:id="rId17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33C4" w:rsidRDefault="00ED33C4" w:rsidP="008B0818">
      <w:r>
        <w:separator/>
      </w:r>
    </w:p>
  </w:endnote>
  <w:endnote w:type="continuationSeparator" w:id="0">
    <w:p w:rsidR="00ED33C4" w:rsidRDefault="00ED33C4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あんずもじ">
    <w:altName w:val="ＭＳ 明朝"/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af"/>
        </w:pPr>
        <w:r>
          <w:rPr>
            <w:lang w:val="ja-JP" w:bidi="ja-JP"/>
          </w:rPr>
          <w:fldChar w:fldCharType="begin"/>
        </w:r>
        <w:r>
          <w:rPr>
            <w:lang w:val="ja-JP" w:bidi="ja-JP"/>
          </w:rPr>
          <w:instrText xml:space="preserve"> PAGE   \* MERGEFORMAT </w:instrText>
        </w:r>
        <w:r>
          <w:rPr>
            <w:lang w:val="ja-JP" w:bidi="ja-JP"/>
          </w:rPr>
          <w:fldChar w:fldCharType="separate"/>
        </w:r>
        <w:r w:rsidR="004B7F0E">
          <w:rPr>
            <w:noProof/>
            <w:lang w:val="ja-JP" w:bidi="ja-JP"/>
          </w:rPr>
          <w:t>2</w:t>
        </w:r>
        <w:r>
          <w:rPr>
            <w:noProof/>
            <w:lang w:val="ja-JP" w:bidi="ja-JP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33C4" w:rsidRDefault="00ED33C4" w:rsidP="008B0818">
      <w:r>
        <w:separator/>
      </w:r>
    </w:p>
  </w:footnote>
  <w:footnote w:type="continuationSeparator" w:id="0">
    <w:p w:rsidR="00ED33C4" w:rsidRDefault="00ED33C4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2E331AF"/>
    <w:multiLevelType w:val="hybridMultilevel"/>
    <w:tmpl w:val="B918559A"/>
    <w:lvl w:ilvl="0" w:tplc="05061430">
      <w:numFmt w:val="bullet"/>
      <w:lvlText w:val="●"/>
      <w:lvlJc w:val="left"/>
      <w:pPr>
        <w:ind w:left="461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1" w:hanging="420"/>
      </w:pPr>
      <w:rPr>
        <w:rFonts w:ascii="Wingdings" w:hAnsi="Wingdings" w:hint="default"/>
      </w:r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CAF47F1"/>
    <w:multiLevelType w:val="hybridMultilevel"/>
    <w:tmpl w:val="507AD316"/>
    <w:lvl w:ilvl="0" w:tplc="04090001">
      <w:start w:val="1"/>
      <w:numFmt w:val="bullet"/>
      <w:lvlText w:val=""/>
      <w:lvlJc w:val="left"/>
      <w:pPr>
        <w:ind w:left="52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1" w:hanging="420"/>
      </w:pPr>
      <w:rPr>
        <w:rFonts w:ascii="Wingdings" w:hAnsi="Wingdings" w:hint="default"/>
      </w:r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4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3C4"/>
    <w:rsid w:val="00010291"/>
    <w:rsid w:val="00034346"/>
    <w:rsid w:val="000406FE"/>
    <w:rsid w:val="00087178"/>
    <w:rsid w:val="000E33EA"/>
    <w:rsid w:val="00134402"/>
    <w:rsid w:val="00142220"/>
    <w:rsid w:val="00144332"/>
    <w:rsid w:val="001570B2"/>
    <w:rsid w:val="001624C3"/>
    <w:rsid w:val="0016282D"/>
    <w:rsid w:val="00166C35"/>
    <w:rsid w:val="00195F81"/>
    <w:rsid w:val="001B0167"/>
    <w:rsid w:val="00216723"/>
    <w:rsid w:val="00220400"/>
    <w:rsid w:val="00250CC9"/>
    <w:rsid w:val="00263075"/>
    <w:rsid w:val="00263274"/>
    <w:rsid w:val="002733AA"/>
    <w:rsid w:val="00286781"/>
    <w:rsid w:val="002A068F"/>
    <w:rsid w:val="002C1D4D"/>
    <w:rsid w:val="002C60CB"/>
    <w:rsid w:val="002C7AE9"/>
    <w:rsid w:val="0034650B"/>
    <w:rsid w:val="00347A5B"/>
    <w:rsid w:val="00374F5F"/>
    <w:rsid w:val="00381ECC"/>
    <w:rsid w:val="0039194A"/>
    <w:rsid w:val="003A6592"/>
    <w:rsid w:val="003D36E8"/>
    <w:rsid w:val="00411C02"/>
    <w:rsid w:val="00426CA7"/>
    <w:rsid w:val="004345D6"/>
    <w:rsid w:val="004361FC"/>
    <w:rsid w:val="00455B36"/>
    <w:rsid w:val="004611DB"/>
    <w:rsid w:val="00471B5E"/>
    <w:rsid w:val="004B7F0E"/>
    <w:rsid w:val="004D1E79"/>
    <w:rsid w:val="004E6B00"/>
    <w:rsid w:val="004F689B"/>
    <w:rsid w:val="00522C37"/>
    <w:rsid w:val="0054297F"/>
    <w:rsid w:val="00555CE2"/>
    <w:rsid w:val="0057044A"/>
    <w:rsid w:val="00582B54"/>
    <w:rsid w:val="005940E5"/>
    <w:rsid w:val="00597C04"/>
    <w:rsid w:val="005D2D39"/>
    <w:rsid w:val="006269ED"/>
    <w:rsid w:val="0068245E"/>
    <w:rsid w:val="00684A8A"/>
    <w:rsid w:val="0069500E"/>
    <w:rsid w:val="006973C3"/>
    <w:rsid w:val="006A132A"/>
    <w:rsid w:val="006A274F"/>
    <w:rsid w:val="006B0EFE"/>
    <w:rsid w:val="006B7E5F"/>
    <w:rsid w:val="006C2CF5"/>
    <w:rsid w:val="006C5B7C"/>
    <w:rsid w:val="006E7BD2"/>
    <w:rsid w:val="00702AF8"/>
    <w:rsid w:val="00713F12"/>
    <w:rsid w:val="007322A5"/>
    <w:rsid w:val="007728CA"/>
    <w:rsid w:val="00792A1E"/>
    <w:rsid w:val="0079630D"/>
    <w:rsid w:val="007A4EDB"/>
    <w:rsid w:val="007B699A"/>
    <w:rsid w:val="00800B1F"/>
    <w:rsid w:val="0083195F"/>
    <w:rsid w:val="00834305"/>
    <w:rsid w:val="00834B0E"/>
    <w:rsid w:val="008365E3"/>
    <w:rsid w:val="00857353"/>
    <w:rsid w:val="00873137"/>
    <w:rsid w:val="00873417"/>
    <w:rsid w:val="00897FB4"/>
    <w:rsid w:val="008A25AE"/>
    <w:rsid w:val="008A2E01"/>
    <w:rsid w:val="008B0818"/>
    <w:rsid w:val="008B5111"/>
    <w:rsid w:val="008B7DC9"/>
    <w:rsid w:val="008E076F"/>
    <w:rsid w:val="008F3F8D"/>
    <w:rsid w:val="008F714E"/>
    <w:rsid w:val="00902A42"/>
    <w:rsid w:val="009124DD"/>
    <w:rsid w:val="0094423C"/>
    <w:rsid w:val="00946657"/>
    <w:rsid w:val="009661D9"/>
    <w:rsid w:val="00971CAF"/>
    <w:rsid w:val="00995C3A"/>
    <w:rsid w:val="009D5B96"/>
    <w:rsid w:val="00A12D60"/>
    <w:rsid w:val="00A501C2"/>
    <w:rsid w:val="00A674DC"/>
    <w:rsid w:val="00A95506"/>
    <w:rsid w:val="00AB123B"/>
    <w:rsid w:val="00B168F9"/>
    <w:rsid w:val="00B368A1"/>
    <w:rsid w:val="00B51801"/>
    <w:rsid w:val="00B617C9"/>
    <w:rsid w:val="00B87D53"/>
    <w:rsid w:val="00B90655"/>
    <w:rsid w:val="00BA5A2B"/>
    <w:rsid w:val="00BD6DAD"/>
    <w:rsid w:val="00BE1D7E"/>
    <w:rsid w:val="00C37F60"/>
    <w:rsid w:val="00C67FD5"/>
    <w:rsid w:val="00C93A32"/>
    <w:rsid w:val="00CA1B8A"/>
    <w:rsid w:val="00CD1B3B"/>
    <w:rsid w:val="00CE754C"/>
    <w:rsid w:val="00CF207A"/>
    <w:rsid w:val="00D11727"/>
    <w:rsid w:val="00D41259"/>
    <w:rsid w:val="00D529A9"/>
    <w:rsid w:val="00D63B4C"/>
    <w:rsid w:val="00D85303"/>
    <w:rsid w:val="00DA2152"/>
    <w:rsid w:val="00DA3333"/>
    <w:rsid w:val="00DC1F2A"/>
    <w:rsid w:val="00E402F3"/>
    <w:rsid w:val="00E42F46"/>
    <w:rsid w:val="00E43EFE"/>
    <w:rsid w:val="00E86072"/>
    <w:rsid w:val="00E87D5D"/>
    <w:rsid w:val="00EA6705"/>
    <w:rsid w:val="00ED33C4"/>
    <w:rsid w:val="00F0092F"/>
    <w:rsid w:val="00F12A85"/>
    <w:rsid w:val="00F15090"/>
    <w:rsid w:val="00F26796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doni MT" w:eastAsia="ＭＳ 明朝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195F"/>
    <w:rPr>
      <w:rFonts w:asciiTheme="minorHAnsi" w:hAnsiTheme="minorHAnsi"/>
    </w:rPr>
  </w:style>
  <w:style w:type="paragraph" w:styleId="1">
    <w:name w:val="heading 1"/>
    <w:basedOn w:val="a"/>
    <w:next w:val="a"/>
    <w:link w:val="10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5">
    <w:name w:val="heading 5"/>
    <w:basedOn w:val="a"/>
    <w:next w:val="a"/>
    <w:link w:val="50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0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a5"/>
    <w:uiPriority w:val="1"/>
    <w:qFormat/>
    <w:rsid w:val="00263274"/>
    <w:pPr>
      <w:spacing w:after="0"/>
      <w:ind w:left="0"/>
      <w:jc w:val="center"/>
    </w:pPr>
    <w:rPr>
      <w:rFonts w:ascii="Meiryo UI" w:hAnsi="Meiryo UI" w:cs="Times New Roman"/>
      <w:b/>
      <w:caps/>
      <w:color w:val="FFFFFF" w:themeColor="background1"/>
      <w:sz w:val="36"/>
      <w:szCs w:val="64"/>
    </w:rPr>
  </w:style>
  <w:style w:type="character" w:customStyle="1" w:styleId="a5">
    <w:name w:val="副題 (文字)"/>
    <w:basedOn w:val="a0"/>
    <w:link w:val="a4"/>
    <w:uiPriority w:val="1"/>
    <w:rsid w:val="00263274"/>
    <w:rPr>
      <w:rFonts w:ascii="Meiryo UI" w:hAnsi="Meiryo UI" w:cs="Times New Roman"/>
      <w:b/>
      <w:caps/>
      <w:color w:val="FFFFFF" w:themeColor="background1"/>
      <w:sz w:val="36"/>
      <w:szCs w:val="64"/>
    </w:rPr>
  </w:style>
  <w:style w:type="paragraph" w:styleId="a6">
    <w:name w:val="Title"/>
    <w:basedOn w:val="a"/>
    <w:link w:val="a7"/>
    <w:uiPriority w:val="1"/>
    <w:qFormat/>
    <w:rsid w:val="00263274"/>
    <w:pPr>
      <w:spacing w:before="0" w:after="0" w:line="288" w:lineRule="auto"/>
      <w:ind w:left="0"/>
      <w:jc w:val="center"/>
    </w:pPr>
    <w:rPr>
      <w:rFonts w:ascii="Meiryo UI" w:hAnsi="Meiryo UI" w:cs="Times New Roman"/>
      <w:b/>
      <w:caps/>
      <w:color w:val="FFFFFF" w:themeColor="background1"/>
      <w:sz w:val="72"/>
      <w:szCs w:val="72"/>
    </w:rPr>
  </w:style>
  <w:style w:type="character" w:customStyle="1" w:styleId="a7">
    <w:name w:val="表題 (文字)"/>
    <w:basedOn w:val="a0"/>
    <w:link w:val="a6"/>
    <w:uiPriority w:val="1"/>
    <w:rsid w:val="00263274"/>
    <w:rPr>
      <w:rFonts w:ascii="Meiryo UI" w:hAnsi="Meiryo UI" w:cs="Times New Roman"/>
      <w:b/>
      <w:caps/>
      <w:color w:val="FFFFFF" w:themeColor="background1"/>
      <w:sz w:val="72"/>
      <w:szCs w:val="72"/>
    </w:rPr>
  </w:style>
  <w:style w:type="paragraph" w:styleId="a8">
    <w:name w:val="Date"/>
    <w:basedOn w:val="a"/>
    <w:link w:val="a9"/>
    <w:uiPriority w:val="2"/>
    <w:qFormat/>
    <w:rsid w:val="00263274"/>
    <w:pPr>
      <w:spacing w:before="0"/>
      <w:ind w:left="0"/>
      <w:jc w:val="center"/>
    </w:pPr>
    <w:rPr>
      <w:rFonts w:ascii="Meiryo UI" w:hAnsi="Meiryo UI" w:cs="Times New Roman"/>
      <w:caps/>
      <w:color w:val="FFFFFF" w:themeColor="background1"/>
      <w:sz w:val="28"/>
      <w:szCs w:val="64"/>
    </w:rPr>
  </w:style>
  <w:style w:type="character" w:customStyle="1" w:styleId="a9">
    <w:name w:val="日付 (文字)"/>
    <w:basedOn w:val="a0"/>
    <w:link w:val="a8"/>
    <w:uiPriority w:val="2"/>
    <w:rsid w:val="00263274"/>
    <w:rPr>
      <w:rFonts w:ascii="Meiryo UI" w:hAnsi="Meiryo UI" w:cs="Times New Roman"/>
      <w:caps/>
      <w:color w:val="FFFFFF" w:themeColor="background1"/>
      <w:sz w:val="28"/>
      <w:szCs w:val="64"/>
    </w:rPr>
  </w:style>
  <w:style w:type="paragraph" w:customStyle="1" w:styleId="aa">
    <w:name w:val="時刻"/>
    <w:basedOn w:val="a"/>
    <w:uiPriority w:val="2"/>
    <w:qFormat/>
    <w:rsid w:val="00263274"/>
    <w:pPr>
      <w:ind w:left="0"/>
      <w:jc w:val="center"/>
    </w:pPr>
    <w:rPr>
      <w:rFonts w:ascii="Meiryo UI" w:hAnsi="Meiryo UI" w:cs="Times New Roman"/>
      <w:caps/>
      <w:color w:val="FFFFFF" w:themeColor="background1"/>
      <w:sz w:val="28"/>
      <w:szCs w:val="64"/>
    </w:rPr>
  </w:style>
  <w:style w:type="paragraph" w:customStyle="1" w:styleId="ab">
    <w:name w:val="場所"/>
    <w:basedOn w:val="a"/>
    <w:uiPriority w:val="3"/>
    <w:qFormat/>
    <w:rsid w:val="00263274"/>
    <w:pPr>
      <w:spacing w:after="0"/>
      <w:ind w:left="0"/>
      <w:jc w:val="center"/>
    </w:pPr>
    <w:rPr>
      <w:rFonts w:ascii="Meiryo UI" w:hAnsi="Meiryo UI" w:cs="Times New Roman"/>
      <w:color w:val="FFFFFF" w:themeColor="background1"/>
      <w:sz w:val="32"/>
      <w:szCs w:val="64"/>
    </w:rPr>
  </w:style>
  <w:style w:type="paragraph" w:customStyle="1" w:styleId="ac">
    <w:name w:val="連絡先情報"/>
    <w:basedOn w:val="a"/>
    <w:uiPriority w:val="4"/>
    <w:qFormat/>
    <w:rsid w:val="00263274"/>
    <w:pPr>
      <w:spacing w:before="0"/>
      <w:ind w:left="1598"/>
      <w:jc w:val="right"/>
    </w:pPr>
    <w:rPr>
      <w:rFonts w:ascii="Meiryo UI" w:hAnsi="Meiryo UI"/>
      <w:b/>
      <w:color w:val="A50021" w:themeColor="accent1"/>
      <w:sz w:val="22"/>
      <w:szCs w:val="21"/>
    </w:rPr>
  </w:style>
  <w:style w:type="paragraph" w:styleId="ad">
    <w:name w:val="header"/>
    <w:basedOn w:val="a"/>
    <w:link w:val="ae"/>
    <w:uiPriority w:val="99"/>
    <w:semiHidden/>
    <w:rsid w:val="001570B2"/>
    <w:pPr>
      <w:spacing w:after="0"/>
    </w:pPr>
  </w:style>
  <w:style w:type="character" w:customStyle="1" w:styleId="ae">
    <w:name w:val="ヘッダー (文字)"/>
    <w:basedOn w:val="a0"/>
    <w:link w:val="ad"/>
    <w:uiPriority w:val="99"/>
    <w:semiHidden/>
    <w:rsid w:val="00F12A85"/>
    <w:rPr>
      <w:rFonts w:ascii="Bodoni MT" w:hAnsi="Bodoni MT"/>
      <w:sz w:val="22"/>
      <w:szCs w:val="21"/>
    </w:rPr>
  </w:style>
  <w:style w:type="paragraph" w:styleId="af">
    <w:name w:val="footer"/>
    <w:basedOn w:val="a"/>
    <w:link w:val="af0"/>
    <w:uiPriority w:val="99"/>
    <w:semiHidden/>
    <w:rsid w:val="00E43EFE"/>
    <w:pPr>
      <w:spacing w:after="0"/>
    </w:pPr>
  </w:style>
  <w:style w:type="character" w:customStyle="1" w:styleId="af0">
    <w:name w:val="フッター (文字)"/>
    <w:basedOn w:val="a0"/>
    <w:link w:val="af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10">
    <w:name w:val="見出し 1 (文字)"/>
    <w:basedOn w:val="a0"/>
    <w:link w:val="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50">
    <w:name w:val="見出し 5 (文字)"/>
    <w:basedOn w:val="a0"/>
    <w:link w:val="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21">
    <w:name w:val="Intense Emphasis"/>
    <w:basedOn w:val="a0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22">
    <w:name w:val="Intense Quote"/>
    <w:basedOn w:val="a"/>
    <w:next w:val="a"/>
    <w:link w:val="23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23">
    <w:name w:val="引用文 2 (文字)"/>
    <w:basedOn w:val="a0"/>
    <w:link w:val="22"/>
    <w:uiPriority w:val="30"/>
    <w:semiHidden/>
    <w:rsid w:val="00CF207A"/>
    <w:rPr>
      <w:i/>
      <w:iCs/>
      <w:color w:val="520010" w:themeColor="accent1" w:themeShade="80"/>
    </w:rPr>
  </w:style>
  <w:style w:type="character" w:styleId="24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af1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2">
    <w:name w:val="Block Text"/>
    <w:basedOn w:val="a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af3">
    <w:name w:val="Hyperlink"/>
    <w:basedOn w:val="a0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af4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5">
    <w:name w:val="Table Grid"/>
    <w:basedOn w:val="a1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af6">
    <w:name w:val="No Spacing"/>
    <w:uiPriority w:val="98"/>
    <w:semiHidden/>
    <w:qFormat/>
    <w:rsid w:val="00A95506"/>
    <w:pPr>
      <w:spacing w:after="0"/>
    </w:pPr>
  </w:style>
  <w:style w:type="character" w:customStyle="1" w:styleId="80">
    <w:name w:val="見出し 8 (文字)"/>
    <w:basedOn w:val="a0"/>
    <w:link w:val="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見出し 9 (文字)"/>
    <w:basedOn w:val="a0"/>
    <w:link w:val="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7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8">
    <w:name w:val="Balloon Text"/>
    <w:basedOn w:val="a"/>
    <w:link w:val="af9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9">
    <w:name w:val="吹き出し (文字)"/>
    <w:basedOn w:val="a0"/>
    <w:link w:val="af8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0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0">
    <w:name w:val="本文 3 (文字)"/>
    <w:basedOn w:val="a0"/>
    <w:link w:val="3"/>
    <w:uiPriority w:val="99"/>
    <w:semiHidden/>
    <w:rsid w:val="00AB123B"/>
    <w:rPr>
      <w:sz w:val="22"/>
      <w:szCs w:val="16"/>
    </w:rPr>
  </w:style>
  <w:style w:type="paragraph" w:styleId="31">
    <w:name w:val="Body Text Indent 3"/>
    <w:basedOn w:val="a"/>
    <w:link w:val="32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2">
    <w:name w:val="本文インデント 3 (文字)"/>
    <w:basedOn w:val="a0"/>
    <w:link w:val="31"/>
    <w:uiPriority w:val="99"/>
    <w:semiHidden/>
    <w:rsid w:val="00AB123B"/>
    <w:rPr>
      <w:sz w:val="22"/>
      <w:szCs w:val="16"/>
    </w:rPr>
  </w:style>
  <w:style w:type="character" w:styleId="afa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AB123B"/>
    <w:rPr>
      <w:sz w:val="22"/>
      <w:szCs w:val="20"/>
    </w:rPr>
  </w:style>
  <w:style w:type="character" w:customStyle="1" w:styleId="afc">
    <w:name w:val="コメント文字列 (文字)"/>
    <w:basedOn w:val="a0"/>
    <w:link w:val="afb"/>
    <w:uiPriority w:val="99"/>
    <w:semiHidden/>
    <w:rsid w:val="00AB123B"/>
    <w:rPr>
      <w:sz w:val="22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AB123B"/>
    <w:rPr>
      <w:b/>
      <w:bCs/>
    </w:rPr>
  </w:style>
  <w:style w:type="character" w:customStyle="1" w:styleId="afe">
    <w:name w:val="コメント内容 (文字)"/>
    <w:basedOn w:val="afc"/>
    <w:link w:val="afd"/>
    <w:uiPriority w:val="99"/>
    <w:semiHidden/>
    <w:rsid w:val="00AB123B"/>
    <w:rPr>
      <w:b/>
      <w:bCs/>
      <w:sz w:val="22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0">
    <w:name w:val="見出しマップ (文字)"/>
    <w:basedOn w:val="a0"/>
    <w:link w:val="aff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f1">
    <w:name w:val="endnote text"/>
    <w:basedOn w:val="a"/>
    <w:link w:val="aff2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2">
    <w:name w:val="文末脚注文字列 (文字)"/>
    <w:basedOn w:val="a0"/>
    <w:link w:val="aff1"/>
    <w:uiPriority w:val="99"/>
    <w:semiHidden/>
    <w:rsid w:val="00AB123B"/>
    <w:rPr>
      <w:sz w:val="22"/>
      <w:szCs w:val="20"/>
    </w:rPr>
  </w:style>
  <w:style w:type="paragraph" w:styleId="aff3">
    <w:name w:val="envelope return"/>
    <w:basedOn w:val="a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aff4">
    <w:name w:val="footnote text"/>
    <w:basedOn w:val="a"/>
    <w:link w:val="aff5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aff5">
    <w:name w:val="脚注文字列 (文字)"/>
    <w:basedOn w:val="a0"/>
    <w:link w:val="aff4"/>
    <w:uiPriority w:val="99"/>
    <w:semiHidden/>
    <w:rsid w:val="00AB123B"/>
    <w:rPr>
      <w:sz w:val="22"/>
      <w:szCs w:val="20"/>
    </w:rPr>
  </w:style>
  <w:style w:type="character" w:styleId="HTML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1">
    <w:name w:val="HTML Preformatted"/>
    <w:basedOn w:val="a"/>
    <w:link w:val="HTML2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2">
    <w:name w:val="HTML 書式付き (文字)"/>
    <w:basedOn w:val="a0"/>
    <w:link w:val="HTML1"/>
    <w:uiPriority w:val="99"/>
    <w:semiHidden/>
    <w:rsid w:val="00AB123B"/>
    <w:rPr>
      <w:rFonts w:ascii="Consolas" w:hAnsi="Consolas"/>
      <w:sz w:val="22"/>
      <w:szCs w:val="20"/>
    </w:rPr>
  </w:style>
  <w:style w:type="character" w:styleId="HTML3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f6">
    <w:name w:val="macro"/>
    <w:link w:val="aff7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7">
    <w:name w:val="マクロ文字列 (文字)"/>
    <w:basedOn w:val="a0"/>
    <w:link w:val="aff6"/>
    <w:uiPriority w:val="99"/>
    <w:semiHidden/>
    <w:rsid w:val="00AB123B"/>
    <w:rPr>
      <w:rFonts w:ascii="Consolas" w:hAnsi="Consolas"/>
      <w:sz w:val="22"/>
      <w:szCs w:val="20"/>
    </w:rPr>
  </w:style>
  <w:style w:type="paragraph" w:styleId="aff8">
    <w:name w:val="Plain Text"/>
    <w:basedOn w:val="a"/>
    <w:link w:val="aff9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aff9">
    <w:name w:val="書式なし (文字)"/>
    <w:basedOn w:val="a0"/>
    <w:link w:val="aff8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a">
    <w:name w:val="概要"/>
    <w:basedOn w:val="a"/>
    <w:qFormat/>
    <w:rsid w:val="00263274"/>
    <w:pPr>
      <w:ind w:left="0"/>
      <w:jc w:val="center"/>
    </w:pPr>
    <w:rPr>
      <w:rFonts w:ascii="Meiryo UI" w:hAnsi="Meiryo UI"/>
      <w:caps/>
      <w:color w:val="FFFFFF" w:themeColor="background1"/>
      <w:sz w:val="28"/>
    </w:rPr>
  </w:style>
  <w:style w:type="paragraph" w:styleId="affb">
    <w:name w:val="List Paragraph"/>
    <w:basedOn w:val="a"/>
    <w:uiPriority w:val="34"/>
    <w:unhideWhenUsed/>
    <w:qFormat/>
    <w:rsid w:val="0094665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mu06\AppData\Roaming\Microsoft\Templates\&#12456;&#12524;&#12460;&#12531;&#12488;&#12394;&#26149;&#12398;&#12481;&#12521;&#12471;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71af3243-3dd4-4a8d-8c0d-dd76da1f02a5"/>
    <ds:schemaRef ds:uri="http://www.w3.org/XML/1998/namespace"/>
    <ds:schemaRef ds:uri="http://purl.org/dc/dcmitype/"/>
    <ds:schemaRef ds:uri="16c05727-aa75-4e4a-9b5f-8a80a1165891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2ACCB1-0B9E-46B1-AC1A-1455C4447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エレガントな春のチラシ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2023-07-31T02:20:00Z</dcterms:created>
  <dcterms:modified xsi:type="dcterms:W3CDTF">2023-07-31T02:20:00Z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